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4835C1" w14:textId="35972CDF" w:rsidR="003D0D82" w:rsidRPr="003D0D82" w:rsidRDefault="00C774A5" w:rsidP="003D0D82">
      <w:pPr>
        <w:spacing w:after="60" w:line="240" w:lineRule="auto"/>
        <w:rPr>
          <w:rStyle w:val="Fett"/>
          <w:b w:val="0"/>
          <w:bCs w:val="0"/>
          <w:i/>
          <w:iCs/>
          <w:sz w:val="22"/>
          <w:szCs w:val="18"/>
        </w:rPr>
      </w:pPr>
      <w:r>
        <w:rPr>
          <w:rStyle w:val="Fett"/>
          <w:b w:val="0"/>
          <w:bCs w:val="0"/>
          <w:i/>
          <w:iCs/>
          <w:sz w:val="22"/>
          <w:szCs w:val="18"/>
        </w:rPr>
        <w:t xml:space="preserve">Mitgliederversammlung </w:t>
      </w:r>
      <w:r w:rsidR="004C5334">
        <w:rPr>
          <w:rStyle w:val="Fett"/>
          <w:b w:val="0"/>
          <w:bCs w:val="0"/>
          <w:i/>
          <w:iCs/>
          <w:sz w:val="22"/>
          <w:szCs w:val="18"/>
        </w:rPr>
        <w:t>LIV Hessen</w:t>
      </w:r>
    </w:p>
    <w:p w14:paraId="56E9E4E6" w14:textId="54134E85" w:rsidR="00C774A5" w:rsidRDefault="004C5334" w:rsidP="0001735B">
      <w:pPr>
        <w:pStyle w:val="Default"/>
        <w:spacing w:after="240" w:line="276" w:lineRule="auto"/>
        <w:rPr>
          <w:rFonts w:ascii="Tenso" w:hAnsi="Tenso"/>
          <w:b/>
          <w:bCs/>
          <w:sz w:val="28"/>
          <w:szCs w:val="21"/>
          <w14:ligatures w14:val="standardContextual"/>
        </w:rPr>
      </w:pPr>
      <w:r>
        <w:rPr>
          <w:rFonts w:ascii="Tenso" w:hAnsi="Tenso"/>
          <w:b/>
          <w:bCs/>
          <w:sz w:val="28"/>
          <w:szCs w:val="21"/>
          <w14:ligatures w14:val="standardContextual"/>
        </w:rPr>
        <w:t xml:space="preserve">Landesinnungsverband Hessen beschließt Wiedereintritt </w:t>
      </w:r>
      <w:r w:rsidR="00130C1C">
        <w:rPr>
          <w:rFonts w:ascii="Tenso" w:hAnsi="Tenso"/>
          <w:b/>
          <w:bCs/>
          <w:sz w:val="28"/>
          <w:szCs w:val="21"/>
          <w14:ligatures w14:val="standardContextual"/>
        </w:rPr>
        <w:t>in den</w:t>
      </w:r>
      <w:r>
        <w:rPr>
          <w:rFonts w:ascii="Tenso" w:hAnsi="Tenso"/>
          <w:b/>
          <w:bCs/>
          <w:sz w:val="28"/>
          <w:szCs w:val="21"/>
          <w14:ligatures w14:val="standardContextual"/>
        </w:rPr>
        <w:t xml:space="preserve"> </w:t>
      </w:r>
      <w:r w:rsidR="00130C1C">
        <w:rPr>
          <w:rFonts w:ascii="Tenso" w:hAnsi="Tenso"/>
          <w:b/>
          <w:bCs/>
          <w:sz w:val="28"/>
          <w:szCs w:val="21"/>
          <w14:ligatures w14:val="standardContextual"/>
        </w:rPr>
        <w:t>ZV</w:t>
      </w:r>
    </w:p>
    <w:p w14:paraId="25E8425D" w14:textId="21898C1C" w:rsidR="00C774A5" w:rsidRDefault="00130C1C" w:rsidP="00C774A5">
      <w:pPr>
        <w:pStyle w:val="Default"/>
        <w:spacing w:after="240" w:line="276" w:lineRule="auto"/>
        <w:rPr>
          <w:rFonts w:ascii="Tenso" w:hAnsi="Tenso"/>
          <w:i/>
          <w:iCs/>
          <w:color w:val="auto"/>
          <w:sz w:val="22"/>
          <w:szCs w:val="22"/>
          <w:shd w:val="clear" w:color="auto" w:fill="FFFFFF"/>
        </w:rPr>
      </w:pPr>
      <w:r>
        <w:rPr>
          <w:rFonts w:ascii="Tenso" w:hAnsi="Tenso"/>
          <w:i/>
          <w:iCs/>
          <w:color w:val="auto"/>
          <w:sz w:val="22"/>
          <w:szCs w:val="22"/>
          <w:shd w:val="clear" w:color="auto" w:fill="FFFFFF"/>
        </w:rPr>
        <w:t xml:space="preserve">Bei </w:t>
      </w:r>
      <w:r w:rsidR="006974E5">
        <w:rPr>
          <w:rFonts w:ascii="Tenso" w:hAnsi="Tenso"/>
          <w:i/>
          <w:iCs/>
          <w:color w:val="auto"/>
          <w:sz w:val="22"/>
          <w:szCs w:val="22"/>
          <w:shd w:val="clear" w:color="auto" w:fill="FFFFFF"/>
        </w:rPr>
        <w:t>ihrer</w:t>
      </w:r>
      <w:r>
        <w:rPr>
          <w:rFonts w:ascii="Tenso" w:hAnsi="Tenso"/>
          <w:i/>
          <w:iCs/>
          <w:color w:val="auto"/>
          <w:sz w:val="22"/>
          <w:szCs w:val="22"/>
          <w:shd w:val="clear" w:color="auto" w:fill="FFFFFF"/>
        </w:rPr>
        <w:t xml:space="preserve"> diesjährigen </w:t>
      </w:r>
      <w:r w:rsidR="003E3F2E">
        <w:rPr>
          <w:rFonts w:ascii="Tenso" w:hAnsi="Tenso"/>
          <w:i/>
          <w:iCs/>
          <w:color w:val="auto"/>
          <w:sz w:val="22"/>
          <w:szCs w:val="22"/>
          <w:shd w:val="clear" w:color="auto" w:fill="FFFFFF"/>
        </w:rPr>
        <w:t>Mitgliederversammlung</w:t>
      </w:r>
      <w:r>
        <w:rPr>
          <w:rFonts w:ascii="Tenso" w:hAnsi="Tenso"/>
          <w:i/>
          <w:iCs/>
          <w:color w:val="auto"/>
          <w:sz w:val="22"/>
          <w:szCs w:val="22"/>
          <w:shd w:val="clear" w:color="auto" w:fill="FFFFFF"/>
        </w:rPr>
        <w:t xml:space="preserve"> in </w:t>
      </w:r>
      <w:r w:rsidR="00A1220F">
        <w:rPr>
          <w:rFonts w:ascii="Tenso" w:hAnsi="Tenso"/>
          <w:i/>
          <w:iCs/>
          <w:color w:val="auto"/>
          <w:sz w:val="22"/>
          <w:szCs w:val="22"/>
          <w:shd w:val="clear" w:color="auto" w:fill="FFFFFF"/>
        </w:rPr>
        <w:t>Oberursel</w:t>
      </w:r>
      <w:r>
        <w:rPr>
          <w:rFonts w:ascii="Tenso" w:hAnsi="Tenso"/>
          <w:i/>
          <w:iCs/>
          <w:color w:val="auto"/>
          <w:sz w:val="22"/>
          <w:szCs w:val="22"/>
          <w:shd w:val="clear" w:color="auto" w:fill="FFFFFF"/>
        </w:rPr>
        <w:t xml:space="preserve"> </w:t>
      </w:r>
      <w:r w:rsidR="001E491E">
        <w:rPr>
          <w:rFonts w:ascii="Tenso" w:hAnsi="Tenso"/>
          <w:i/>
          <w:iCs/>
          <w:color w:val="auto"/>
          <w:sz w:val="22"/>
          <w:szCs w:val="22"/>
          <w:shd w:val="clear" w:color="auto" w:fill="FFFFFF"/>
        </w:rPr>
        <w:t xml:space="preserve">Anfang </w:t>
      </w:r>
      <w:r>
        <w:rPr>
          <w:rFonts w:ascii="Tenso" w:hAnsi="Tenso"/>
          <w:i/>
          <w:iCs/>
          <w:color w:val="auto"/>
          <w:sz w:val="22"/>
          <w:szCs w:val="22"/>
          <w:shd w:val="clear" w:color="auto" w:fill="FFFFFF"/>
        </w:rPr>
        <w:t xml:space="preserve">Oktober 2024 haben die Delegierten </w:t>
      </w:r>
      <w:r w:rsidR="00A1220F">
        <w:rPr>
          <w:rFonts w:ascii="Tenso" w:hAnsi="Tenso"/>
          <w:i/>
          <w:iCs/>
          <w:color w:val="auto"/>
          <w:sz w:val="22"/>
          <w:szCs w:val="22"/>
          <w:shd w:val="clear" w:color="auto" w:fill="FFFFFF"/>
        </w:rPr>
        <w:t xml:space="preserve">des Landesinnungsverbands Friseurhandwerk Hessen (LIV Hessen) </w:t>
      </w:r>
      <w:r>
        <w:rPr>
          <w:rFonts w:ascii="Tenso" w:hAnsi="Tenso"/>
          <w:i/>
          <w:iCs/>
          <w:color w:val="auto"/>
          <w:sz w:val="22"/>
          <w:szCs w:val="22"/>
          <w:shd w:val="clear" w:color="auto" w:fill="FFFFFF"/>
        </w:rPr>
        <w:t xml:space="preserve">den Wiedereintritt in den </w:t>
      </w:r>
      <w:r w:rsidR="00C774A5" w:rsidRPr="00C774A5">
        <w:rPr>
          <w:rFonts w:ascii="Tenso" w:hAnsi="Tenso"/>
          <w:i/>
          <w:iCs/>
          <w:color w:val="auto"/>
          <w:sz w:val="22"/>
          <w:szCs w:val="22"/>
          <w:shd w:val="clear" w:color="auto" w:fill="FFFFFF"/>
        </w:rPr>
        <w:t xml:space="preserve">Zentralverband des Deutschen Friseurhandwerks (ZV) </w:t>
      </w:r>
      <w:r>
        <w:rPr>
          <w:rFonts w:ascii="Tenso" w:hAnsi="Tenso"/>
          <w:i/>
          <w:iCs/>
          <w:color w:val="auto"/>
          <w:sz w:val="22"/>
          <w:szCs w:val="22"/>
          <w:shd w:val="clear" w:color="auto" w:fill="FFFFFF"/>
        </w:rPr>
        <w:t>beschlossen.</w:t>
      </w:r>
    </w:p>
    <w:p w14:paraId="1AABAC26" w14:textId="7E460085" w:rsidR="00FF011F" w:rsidRDefault="00D42B11" w:rsidP="00D42B11">
      <w:pPr>
        <w:spacing w:after="120"/>
        <w:rPr>
          <w:color w:val="auto"/>
          <w:szCs w:val="22"/>
          <w:shd w:val="clear" w:color="auto" w:fill="FFFFFF"/>
          <w14:ligatures w14:val="none"/>
        </w:rPr>
      </w:pPr>
      <w:bookmarkStart w:id="0" w:name="_Hlk178248628"/>
      <w:r w:rsidRPr="00D42B11">
        <w:rPr>
          <w:color w:val="auto"/>
          <w:szCs w:val="22"/>
          <w:shd w:val="clear" w:color="auto" w:fill="FFFFFF"/>
          <w14:ligatures w14:val="none"/>
        </w:rPr>
        <w:t xml:space="preserve">„Wir heißen den Landesinnungsverband Hessen herzlich willkommen und freuen uns sehr, wieder gemeinsam die Zukunft des Friseurhandwerks zu gestalten“, sagt </w:t>
      </w:r>
      <w:r>
        <w:rPr>
          <w:color w:val="auto"/>
          <w:szCs w:val="22"/>
          <w:shd w:val="clear" w:color="auto" w:fill="FFFFFF"/>
          <w14:ligatures w14:val="none"/>
        </w:rPr>
        <w:t>Manuela Härtelt-Dören, ZV-Präsidentin. „Nur gemeinsam sind wir stark</w:t>
      </w:r>
      <w:r w:rsidRPr="00D42B11">
        <w:rPr>
          <w:color w:val="auto"/>
          <w:szCs w:val="22"/>
          <w:shd w:val="clear" w:color="auto" w:fill="FFFFFF"/>
          <w14:ligatures w14:val="none"/>
        </w:rPr>
        <w:t xml:space="preserve"> und </w:t>
      </w:r>
      <w:r w:rsidR="001E491E">
        <w:rPr>
          <w:color w:val="auto"/>
          <w:szCs w:val="22"/>
          <w:shd w:val="clear" w:color="auto" w:fill="FFFFFF"/>
          <w14:ligatures w14:val="none"/>
        </w:rPr>
        <w:t xml:space="preserve">können </w:t>
      </w:r>
      <w:r w:rsidRPr="00D42B11">
        <w:rPr>
          <w:color w:val="auto"/>
          <w:szCs w:val="22"/>
          <w:shd w:val="clear" w:color="auto" w:fill="FFFFFF"/>
          <w14:ligatures w14:val="none"/>
        </w:rPr>
        <w:t>uns noch besser für die Interessen der Friseurinnen und Friseure in ganz Deutschland einsetzen.“</w:t>
      </w:r>
      <w:r w:rsidR="00B05FCA">
        <w:rPr>
          <w:color w:val="auto"/>
          <w:szCs w:val="22"/>
          <w:shd w:val="clear" w:color="auto" w:fill="FFFFFF"/>
          <w14:ligatures w14:val="none"/>
        </w:rPr>
        <w:t xml:space="preserve"> </w:t>
      </w:r>
    </w:p>
    <w:p w14:paraId="1B843B0D" w14:textId="15260357" w:rsidR="00BD1644" w:rsidRDefault="00D42B11" w:rsidP="00D42B11">
      <w:pPr>
        <w:spacing w:after="120"/>
        <w:rPr>
          <w:color w:val="auto"/>
          <w:szCs w:val="22"/>
          <w:shd w:val="clear" w:color="auto" w:fill="FFFFFF"/>
          <w14:ligatures w14:val="none"/>
        </w:rPr>
      </w:pPr>
      <w:r w:rsidRPr="00D42B11">
        <w:rPr>
          <w:color w:val="auto"/>
          <w:szCs w:val="22"/>
          <w:shd w:val="clear" w:color="auto" w:fill="FFFFFF"/>
          <w14:ligatures w14:val="none"/>
        </w:rPr>
        <w:t>Nach intensiven Gesprächen und konstruktiven Verhandlungen freuen sich beide Seiten, die Zusammenarbeit in der Friseurbranche auf Bundesebene zu stärken.</w:t>
      </w:r>
      <w:r>
        <w:rPr>
          <w:color w:val="auto"/>
          <w:szCs w:val="22"/>
          <w:shd w:val="clear" w:color="auto" w:fill="FFFFFF"/>
          <w14:ligatures w14:val="none"/>
        </w:rPr>
        <w:t xml:space="preserve"> </w:t>
      </w:r>
      <w:r w:rsidR="00BD1644">
        <w:rPr>
          <w:color w:val="auto"/>
          <w:szCs w:val="22"/>
          <w:shd w:val="clear" w:color="auto" w:fill="FFFFFF"/>
          <w14:ligatures w14:val="none"/>
        </w:rPr>
        <w:t>Der LIV Hessen war seit 2020 kein Mitglied mehr</w:t>
      </w:r>
      <w:r w:rsidR="005432B1" w:rsidRPr="005432B1">
        <w:rPr>
          <w:color w:val="auto"/>
          <w:szCs w:val="22"/>
          <w:shd w:val="clear" w:color="auto" w:fill="FFFFFF"/>
          <w14:ligatures w14:val="none"/>
        </w:rPr>
        <w:t xml:space="preserve"> </w:t>
      </w:r>
      <w:r w:rsidR="005432B1">
        <w:rPr>
          <w:color w:val="auto"/>
          <w:szCs w:val="22"/>
          <w:shd w:val="clear" w:color="auto" w:fill="FFFFFF"/>
          <w14:ligatures w14:val="none"/>
        </w:rPr>
        <w:t>im Zentralverband</w:t>
      </w:r>
      <w:r w:rsidR="00BD1644">
        <w:rPr>
          <w:color w:val="auto"/>
          <w:szCs w:val="22"/>
          <w:shd w:val="clear" w:color="auto" w:fill="FFFFFF"/>
          <w14:ligatures w14:val="none"/>
        </w:rPr>
        <w:t xml:space="preserve">. </w:t>
      </w:r>
    </w:p>
    <w:p w14:paraId="79B7B32D" w14:textId="38E328EC" w:rsidR="00D42B11" w:rsidRPr="00D42B11" w:rsidRDefault="00B05FCA" w:rsidP="006D4044">
      <w:pPr>
        <w:rPr>
          <w:color w:val="auto"/>
          <w:szCs w:val="22"/>
          <w:shd w:val="clear" w:color="auto" w:fill="FFFFFF"/>
          <w14:ligatures w14:val="none"/>
        </w:rPr>
      </w:pPr>
      <w:r w:rsidRPr="00D42B11">
        <w:rPr>
          <w:color w:val="auto"/>
          <w:szCs w:val="22"/>
          <w:shd w:val="clear" w:color="auto" w:fill="FFFFFF"/>
          <w14:ligatures w14:val="none"/>
        </w:rPr>
        <w:t xml:space="preserve">„Wir sind überzeugt, dass die Rückkehr in den Zentralverband nicht nur für unsere Mitgliedsbetriebe, sondern auch für die gesamte Branche in Hessen von großer Bedeutung ist“, erklärt </w:t>
      </w:r>
      <w:r>
        <w:rPr>
          <w:color w:val="auto"/>
          <w:szCs w:val="22"/>
          <w:shd w:val="clear" w:color="auto" w:fill="FFFFFF"/>
          <w14:ligatures w14:val="none"/>
        </w:rPr>
        <w:t>Kay-Uwe Liebau</w:t>
      </w:r>
      <w:r w:rsidRPr="00D42B11">
        <w:rPr>
          <w:color w:val="auto"/>
          <w:szCs w:val="22"/>
          <w:shd w:val="clear" w:color="auto" w:fill="FFFFFF"/>
          <w14:ligatures w14:val="none"/>
        </w:rPr>
        <w:t xml:space="preserve">, </w:t>
      </w:r>
      <w:r w:rsidR="00FF011F">
        <w:rPr>
          <w:color w:val="auto"/>
          <w:szCs w:val="22"/>
          <w:shd w:val="clear" w:color="auto" w:fill="FFFFFF"/>
          <w14:ligatures w14:val="none"/>
        </w:rPr>
        <w:t>L</w:t>
      </w:r>
      <w:r>
        <w:rPr>
          <w:color w:val="auto"/>
          <w:szCs w:val="22"/>
          <w:shd w:val="clear" w:color="auto" w:fill="FFFFFF"/>
          <w14:ligatures w14:val="none"/>
        </w:rPr>
        <w:t>andesinnungsmeister des LIV Hessen</w:t>
      </w:r>
      <w:r w:rsidRPr="00D42B11">
        <w:rPr>
          <w:color w:val="auto"/>
          <w:szCs w:val="22"/>
          <w:shd w:val="clear" w:color="auto" w:fill="FFFFFF"/>
          <w14:ligatures w14:val="none"/>
        </w:rPr>
        <w:t>. „Durch die Zusammenarbeit profitieren wir von einer stärkeren</w:t>
      </w:r>
      <w:r w:rsidR="001E491E">
        <w:rPr>
          <w:color w:val="auto"/>
          <w:szCs w:val="22"/>
          <w:shd w:val="clear" w:color="auto" w:fill="FFFFFF"/>
          <w14:ligatures w14:val="none"/>
        </w:rPr>
        <w:t xml:space="preserve"> gemeinsamen</w:t>
      </w:r>
      <w:r w:rsidRPr="00D42B11">
        <w:rPr>
          <w:color w:val="auto"/>
          <w:szCs w:val="22"/>
          <w:shd w:val="clear" w:color="auto" w:fill="FFFFFF"/>
          <w14:ligatures w14:val="none"/>
        </w:rPr>
        <w:t xml:space="preserve"> Interessensvertretung und können die Weichen für die Zukunft stellen.“</w:t>
      </w:r>
    </w:p>
    <w:p w14:paraId="1659A118" w14:textId="4E893D17" w:rsidR="003E3F2E" w:rsidRPr="003E3F2E" w:rsidRDefault="003E3F2E" w:rsidP="003E3F2E">
      <w:pPr>
        <w:spacing w:after="120"/>
        <w:rPr>
          <w:color w:val="auto"/>
          <w:szCs w:val="22"/>
          <w:shd w:val="clear" w:color="auto" w:fill="FFFFFF"/>
          <w14:ligatures w14:val="none"/>
        </w:rPr>
      </w:pPr>
      <w:r w:rsidRPr="003E3F2E">
        <w:rPr>
          <w:color w:val="auto"/>
          <w:szCs w:val="22"/>
          <w:shd w:val="clear" w:color="auto" w:fill="FFFFFF"/>
          <w14:ligatures w14:val="none"/>
        </w:rPr>
        <w:t xml:space="preserve">Die Geschäftsstelle des </w:t>
      </w:r>
      <w:r>
        <w:rPr>
          <w:color w:val="auto"/>
          <w:szCs w:val="22"/>
          <w:shd w:val="clear" w:color="auto" w:fill="FFFFFF"/>
          <w14:ligatures w14:val="none"/>
        </w:rPr>
        <w:t>LIV Hessen</w:t>
      </w:r>
      <w:r w:rsidRPr="003E3F2E">
        <w:rPr>
          <w:color w:val="auto"/>
          <w:szCs w:val="22"/>
          <w:shd w:val="clear" w:color="auto" w:fill="FFFFFF"/>
          <w14:ligatures w14:val="none"/>
        </w:rPr>
        <w:t xml:space="preserve"> ist unter folgenden Kontaktdaten erreichbar:</w:t>
      </w:r>
    </w:p>
    <w:p w14:paraId="003DDA3B" w14:textId="4CABC0EC" w:rsidR="003E3F2E" w:rsidRDefault="003E3F2E" w:rsidP="00A1220F">
      <w:pPr>
        <w:spacing w:after="0"/>
        <w:rPr>
          <w:color w:val="auto"/>
          <w:szCs w:val="22"/>
          <w:shd w:val="clear" w:color="auto" w:fill="FFFFFF"/>
          <w14:ligatures w14:val="none"/>
        </w:rPr>
      </w:pPr>
      <w:r w:rsidRPr="003E3F2E">
        <w:rPr>
          <w:color w:val="auto"/>
          <w:szCs w:val="22"/>
          <w:shd w:val="clear" w:color="auto" w:fill="FFFFFF"/>
          <w14:ligatures w14:val="none"/>
        </w:rPr>
        <w:t>Nürnberger Straße 19</w:t>
      </w:r>
      <w:r>
        <w:rPr>
          <w:color w:val="auto"/>
          <w:szCs w:val="22"/>
          <w:shd w:val="clear" w:color="auto" w:fill="FFFFFF"/>
          <w14:ligatures w14:val="none"/>
        </w:rPr>
        <w:t xml:space="preserve">, </w:t>
      </w:r>
      <w:r w:rsidRPr="003E3F2E">
        <w:rPr>
          <w:color w:val="auto"/>
          <w:szCs w:val="22"/>
          <w:shd w:val="clear" w:color="auto" w:fill="FFFFFF"/>
          <w14:ligatures w14:val="none"/>
        </w:rPr>
        <w:t>63450 Hanau/Main</w:t>
      </w:r>
    </w:p>
    <w:p w14:paraId="341F6258" w14:textId="5872F699" w:rsidR="003E3F2E" w:rsidRPr="003E3F2E" w:rsidRDefault="003E3F2E" w:rsidP="00A1220F">
      <w:pPr>
        <w:spacing w:after="0"/>
        <w:rPr>
          <w:color w:val="auto"/>
          <w:szCs w:val="22"/>
          <w:shd w:val="clear" w:color="auto" w:fill="FFFFFF"/>
          <w14:ligatures w14:val="none"/>
        </w:rPr>
      </w:pPr>
      <w:r w:rsidRPr="003E3F2E">
        <w:rPr>
          <w:color w:val="auto"/>
          <w:szCs w:val="22"/>
          <w:shd w:val="clear" w:color="auto" w:fill="FFFFFF"/>
          <w14:ligatures w14:val="none"/>
        </w:rPr>
        <w:t xml:space="preserve">Tel. </w:t>
      </w:r>
      <w:r>
        <w:rPr>
          <w:color w:val="auto"/>
          <w:szCs w:val="22"/>
          <w:shd w:val="clear" w:color="auto" w:fill="FFFFFF"/>
          <w14:ligatures w14:val="none"/>
        </w:rPr>
        <w:t>(</w:t>
      </w:r>
      <w:r w:rsidRPr="003E3F2E">
        <w:rPr>
          <w:color w:val="auto"/>
          <w:szCs w:val="22"/>
          <w:shd w:val="clear" w:color="auto" w:fill="FFFFFF"/>
          <w14:ligatures w14:val="none"/>
        </w:rPr>
        <w:t>06181</w:t>
      </w:r>
      <w:r>
        <w:rPr>
          <w:color w:val="auto"/>
          <w:szCs w:val="22"/>
          <w:shd w:val="clear" w:color="auto" w:fill="FFFFFF"/>
          <w14:ligatures w14:val="none"/>
        </w:rPr>
        <w:t xml:space="preserve">) </w:t>
      </w:r>
      <w:r w:rsidRPr="003E3F2E">
        <w:rPr>
          <w:color w:val="auto"/>
          <w:szCs w:val="22"/>
          <w:shd w:val="clear" w:color="auto" w:fill="FFFFFF"/>
          <w14:ligatures w14:val="none"/>
        </w:rPr>
        <w:t xml:space="preserve">502129-0, Fax </w:t>
      </w:r>
      <w:r>
        <w:rPr>
          <w:color w:val="auto"/>
          <w:szCs w:val="22"/>
          <w:shd w:val="clear" w:color="auto" w:fill="FFFFFF"/>
          <w14:ligatures w14:val="none"/>
        </w:rPr>
        <w:t>(</w:t>
      </w:r>
      <w:r w:rsidRPr="003E3F2E">
        <w:rPr>
          <w:color w:val="auto"/>
          <w:szCs w:val="22"/>
          <w:shd w:val="clear" w:color="auto" w:fill="FFFFFF"/>
          <w14:ligatures w14:val="none"/>
        </w:rPr>
        <w:t>06181</w:t>
      </w:r>
      <w:r>
        <w:rPr>
          <w:color w:val="auto"/>
          <w:szCs w:val="22"/>
          <w:shd w:val="clear" w:color="auto" w:fill="FFFFFF"/>
          <w14:ligatures w14:val="none"/>
        </w:rPr>
        <w:t xml:space="preserve">) </w:t>
      </w:r>
      <w:r w:rsidRPr="003E3F2E">
        <w:rPr>
          <w:color w:val="auto"/>
          <w:szCs w:val="22"/>
          <w:shd w:val="clear" w:color="auto" w:fill="FFFFFF"/>
          <w14:ligatures w14:val="none"/>
        </w:rPr>
        <w:t>502129-1</w:t>
      </w:r>
    </w:p>
    <w:p w14:paraId="330C957F" w14:textId="775A9890" w:rsidR="003E3F2E" w:rsidRPr="003E3F2E" w:rsidRDefault="003E3F2E" w:rsidP="003E3F2E">
      <w:pPr>
        <w:spacing w:after="120"/>
        <w:rPr>
          <w:color w:val="auto"/>
          <w:szCs w:val="22"/>
          <w:shd w:val="clear" w:color="auto" w:fill="FFFFFF"/>
          <w14:ligatures w14:val="none"/>
        </w:rPr>
      </w:pPr>
      <w:r w:rsidRPr="003E3F2E">
        <w:rPr>
          <w:color w:val="auto"/>
          <w:szCs w:val="22"/>
          <w:shd w:val="clear" w:color="auto" w:fill="FFFFFF"/>
          <w14:ligatures w14:val="none"/>
        </w:rPr>
        <w:t xml:space="preserve">E-Mail: </w:t>
      </w:r>
      <w:r>
        <w:rPr>
          <w:color w:val="auto"/>
          <w:szCs w:val="22"/>
          <w:shd w:val="clear" w:color="auto" w:fill="FFFFFF"/>
          <w14:ligatures w14:val="none"/>
        </w:rPr>
        <w:t>info@</w:t>
      </w:r>
      <w:r w:rsidR="00A1220F">
        <w:rPr>
          <w:color w:val="auto"/>
          <w:szCs w:val="22"/>
          <w:shd w:val="clear" w:color="auto" w:fill="FFFFFF"/>
          <w14:ligatures w14:val="none"/>
        </w:rPr>
        <w:t>friseurverband.de</w:t>
      </w:r>
    </w:p>
    <w:p w14:paraId="45EBBDE2" w14:textId="0BB8212A" w:rsidR="004C5334" w:rsidRDefault="003E3F2E" w:rsidP="003E3F2E">
      <w:pPr>
        <w:spacing w:after="120"/>
        <w:rPr>
          <w:color w:val="auto"/>
          <w:szCs w:val="22"/>
          <w:shd w:val="clear" w:color="auto" w:fill="FFFFFF"/>
          <w14:ligatures w14:val="none"/>
        </w:rPr>
      </w:pPr>
      <w:r w:rsidRPr="003E3F2E">
        <w:rPr>
          <w:color w:val="auto"/>
          <w:szCs w:val="22"/>
          <w:shd w:val="clear" w:color="auto" w:fill="FFFFFF"/>
          <w14:ligatures w14:val="none"/>
        </w:rPr>
        <w:t xml:space="preserve">Landesinnungsmeister ist </w:t>
      </w:r>
      <w:r w:rsidR="00A1220F">
        <w:rPr>
          <w:color w:val="auto"/>
          <w:szCs w:val="22"/>
          <w:shd w:val="clear" w:color="auto" w:fill="FFFFFF"/>
          <w14:ligatures w14:val="none"/>
        </w:rPr>
        <w:t>Kay-Uwe Liebau</w:t>
      </w:r>
      <w:r w:rsidRPr="003E3F2E">
        <w:rPr>
          <w:color w:val="auto"/>
          <w:szCs w:val="22"/>
          <w:shd w:val="clear" w:color="auto" w:fill="FFFFFF"/>
          <w14:ligatures w14:val="none"/>
        </w:rPr>
        <w:t xml:space="preserve">, die Geschäftsführung liegt bei </w:t>
      </w:r>
      <w:r w:rsidR="00A1220F">
        <w:rPr>
          <w:color w:val="auto"/>
          <w:szCs w:val="22"/>
          <w:shd w:val="clear" w:color="auto" w:fill="FFFFFF"/>
          <w14:ligatures w14:val="none"/>
        </w:rPr>
        <w:t>René Hain</w:t>
      </w:r>
      <w:r w:rsidRPr="003E3F2E">
        <w:rPr>
          <w:color w:val="auto"/>
          <w:szCs w:val="22"/>
          <w:shd w:val="clear" w:color="auto" w:fill="FFFFFF"/>
          <w14:ligatures w14:val="none"/>
        </w:rPr>
        <w:t>.</w:t>
      </w:r>
      <w:r w:rsidR="004C5334">
        <w:rPr>
          <w:color w:val="auto"/>
          <w:szCs w:val="22"/>
          <w:shd w:val="clear" w:color="auto" w:fill="FFFFFF"/>
          <w14:ligatures w14:val="none"/>
        </w:rPr>
        <w:t xml:space="preserve"> </w:t>
      </w:r>
    </w:p>
    <w:p w14:paraId="12572894" w14:textId="77777777" w:rsidR="004C5334" w:rsidRDefault="004C5334" w:rsidP="00C774A5">
      <w:pPr>
        <w:spacing w:after="120"/>
        <w:rPr>
          <w:color w:val="auto"/>
          <w:szCs w:val="22"/>
          <w:shd w:val="clear" w:color="auto" w:fill="FFFFFF"/>
          <w14:ligatures w14:val="none"/>
        </w:rPr>
      </w:pPr>
    </w:p>
    <w:p w14:paraId="2CCAA88B" w14:textId="77777777" w:rsidR="004C5334" w:rsidRPr="00C774A5" w:rsidRDefault="004C5334" w:rsidP="00C774A5">
      <w:pPr>
        <w:spacing w:after="120"/>
        <w:rPr>
          <w:color w:val="auto"/>
          <w:szCs w:val="22"/>
          <w:shd w:val="clear" w:color="auto" w:fill="FFFFFF"/>
          <w14:ligatures w14:val="none"/>
        </w:rPr>
      </w:pPr>
    </w:p>
    <w:p w14:paraId="30F689D8" w14:textId="3886D48E" w:rsidR="00225F75" w:rsidRDefault="00225F75" w:rsidP="00C774A5">
      <w:pPr>
        <w:spacing w:after="120"/>
        <w:rPr>
          <w:i/>
          <w:szCs w:val="22"/>
          <w14:ligatures w14:val="none"/>
        </w:rPr>
      </w:pPr>
    </w:p>
    <w:p w14:paraId="1ADA2AA5" w14:textId="4AA4D7C5" w:rsidR="003D0D82" w:rsidRPr="005A4506" w:rsidRDefault="003D0D82" w:rsidP="00C774A5">
      <w:pPr>
        <w:pStyle w:val="Default"/>
        <w:spacing w:before="480" w:after="120" w:line="276" w:lineRule="auto"/>
        <w:rPr>
          <w:rFonts w:ascii="Tenso" w:hAnsi="Tenso"/>
          <w:color w:val="auto"/>
          <w:sz w:val="22"/>
          <w:szCs w:val="22"/>
          <w:shd w:val="clear" w:color="auto" w:fill="FFFFFF"/>
        </w:rPr>
      </w:pPr>
      <w:r w:rsidRPr="00252B72">
        <w:rPr>
          <w:rFonts w:ascii="Tenso" w:hAnsi="Tenso"/>
          <w:i/>
          <w:sz w:val="22"/>
          <w:szCs w:val="22"/>
        </w:rPr>
        <w:lastRenderedPageBreak/>
        <w:t xml:space="preserve">Der </w:t>
      </w:r>
      <w:r w:rsidRPr="00252B72">
        <w:rPr>
          <w:rFonts w:ascii="Tenso" w:hAnsi="Tenso"/>
          <w:b/>
          <w:bCs/>
          <w:i/>
          <w:sz w:val="22"/>
          <w:szCs w:val="22"/>
        </w:rPr>
        <w:t>Zentralverband des Deutschen Friseurhandwerks</w:t>
      </w:r>
      <w:r w:rsidRPr="00252B72">
        <w:rPr>
          <w:rFonts w:ascii="Tenso" w:hAnsi="Tenso"/>
          <w:i/>
          <w:sz w:val="22"/>
          <w:szCs w:val="22"/>
        </w:rPr>
        <w:t xml:space="preserve"> (ZV) vertritt als Bundesinnungsverband die Gesamtinteressen des deutschen Friseurhandwerks. In ihm sind 11 Landesinnungsverbände zusammengeschlossen, deren Mitgliederbasis rund 210 Friseur-Innungen bilden. In der Bundesrepublik Deutschland gibt es über 80.000 Friseursalons mit 235.000 Beschäftigten und rund 13.500 Auszubildenden. Der Jahresumsatz liegt bei über 7 Milliarden Euro. Präsidentin des Zentralverbandes ist Manuela Härtelt-Dören, Hauptgeschäftsführer ist Holger Stein. Sitz der ZV-Geschäftsstelle ist Köln.</w:t>
      </w:r>
    </w:p>
    <w:bookmarkEnd w:id="0"/>
    <w:p w14:paraId="3EA2AE12" w14:textId="167CD277" w:rsidR="003D0D82" w:rsidRPr="00252B72" w:rsidRDefault="003D0D82" w:rsidP="003D0D82">
      <w:pPr>
        <w:spacing w:before="240" w:after="0"/>
        <w:rPr>
          <w:rFonts w:cs="Arial"/>
          <w:color w:val="FF0000"/>
          <w:sz w:val="20"/>
        </w:rPr>
      </w:pPr>
      <w:r w:rsidRPr="006D4044">
        <w:rPr>
          <w:rFonts w:cs="Arial"/>
          <w:color w:val="000000" w:themeColor="text1"/>
          <w:sz w:val="20"/>
        </w:rPr>
        <w:t>(</w:t>
      </w:r>
      <w:r w:rsidR="006D4044" w:rsidRPr="006D4044">
        <w:rPr>
          <w:rFonts w:cs="Arial"/>
          <w:color w:val="000000" w:themeColor="text1"/>
          <w:sz w:val="20"/>
        </w:rPr>
        <w:t>1.553</w:t>
      </w:r>
      <w:r w:rsidRPr="006D4044">
        <w:rPr>
          <w:rFonts w:cs="Arial"/>
          <w:color w:val="000000" w:themeColor="text1"/>
          <w:sz w:val="20"/>
        </w:rPr>
        <w:t xml:space="preserve"> Zeichen | mit Leerstellen)</w:t>
      </w:r>
      <w:r w:rsidRPr="00252B72">
        <w:rPr>
          <w:rFonts w:cs="Arial"/>
          <w:color w:val="000000" w:themeColor="text1"/>
          <w:sz w:val="20"/>
        </w:rPr>
        <w:t xml:space="preserve"> </w:t>
      </w:r>
    </w:p>
    <w:p w14:paraId="01FCAFE0" w14:textId="308DA05A" w:rsidR="003D0D82" w:rsidRPr="00E1577B" w:rsidRDefault="003D0D82" w:rsidP="003D0D82">
      <w:pPr>
        <w:spacing w:before="840" w:after="0" w:line="240" w:lineRule="auto"/>
        <w:rPr>
          <w:rFonts w:cs="Arial"/>
          <w:sz w:val="20"/>
        </w:rPr>
      </w:pPr>
      <w:r w:rsidRPr="00E1577B">
        <w:rPr>
          <w:rFonts w:cs="Arial"/>
          <w:sz w:val="20"/>
        </w:rPr>
        <w:t>Köln,</w:t>
      </w:r>
      <w:r w:rsidRPr="00E1577B">
        <w:rPr>
          <w:rFonts w:cs="Arial"/>
          <w:sz w:val="20"/>
        </w:rPr>
        <w:tab/>
      </w:r>
      <w:r w:rsidRPr="00E1577B">
        <w:rPr>
          <w:rFonts w:cs="Arial"/>
          <w:sz w:val="20"/>
        </w:rPr>
        <w:tab/>
      </w:r>
      <w:r w:rsidR="00914AAC" w:rsidRPr="00E1577B">
        <w:rPr>
          <w:rFonts w:cs="Arial"/>
          <w:sz w:val="20"/>
        </w:rPr>
        <w:t>08</w:t>
      </w:r>
      <w:r w:rsidRPr="00E1577B">
        <w:rPr>
          <w:rFonts w:cs="Arial"/>
          <w:sz w:val="20"/>
        </w:rPr>
        <w:t>.10.2024</w:t>
      </w:r>
    </w:p>
    <w:p w14:paraId="55F3D4DA" w14:textId="63A9D263" w:rsidR="003D0D82" w:rsidRDefault="005A4506" w:rsidP="003D0D82">
      <w:pPr>
        <w:spacing w:after="0" w:line="240" w:lineRule="auto"/>
        <w:rPr>
          <w:rFonts w:cs="Arial"/>
          <w:sz w:val="20"/>
          <w:szCs w:val="20"/>
        </w:rPr>
      </w:pPr>
      <w:r w:rsidRPr="00E1577B">
        <w:rPr>
          <w:rFonts w:cs="Arial"/>
          <w:sz w:val="20"/>
          <w:szCs w:val="20"/>
        </w:rPr>
        <w:t>1</w:t>
      </w:r>
      <w:r w:rsidR="00C774A5" w:rsidRPr="00E1577B">
        <w:rPr>
          <w:rFonts w:cs="Arial"/>
          <w:sz w:val="20"/>
          <w:szCs w:val="20"/>
        </w:rPr>
        <w:t>2</w:t>
      </w:r>
      <w:r w:rsidR="003D0D82" w:rsidRPr="00E1577B">
        <w:rPr>
          <w:rFonts w:cs="Arial"/>
          <w:sz w:val="20"/>
          <w:szCs w:val="20"/>
        </w:rPr>
        <w:t xml:space="preserve">/2024 </w:t>
      </w:r>
      <w:r w:rsidR="003D0D82" w:rsidRPr="00E1577B">
        <w:rPr>
          <w:rFonts w:cs="Arial"/>
          <w:sz w:val="20"/>
          <w:szCs w:val="20"/>
        </w:rPr>
        <w:tab/>
        <w:t>bg/mk</w:t>
      </w:r>
    </w:p>
    <w:p w14:paraId="72875B7A" w14:textId="78DF0824" w:rsidR="00AD0AC3" w:rsidRPr="003D0D82" w:rsidRDefault="00AD0AC3" w:rsidP="003D0D82"/>
    <w:sectPr w:rsidR="00AD0AC3" w:rsidRPr="003D0D82" w:rsidSect="00AD0AC3">
      <w:headerReference w:type="default" r:id="rId8"/>
      <w:headerReference w:type="first" r:id="rId9"/>
      <w:footerReference w:type="first" r:id="rId10"/>
      <w:type w:val="continuous"/>
      <w:pgSz w:w="11906" w:h="16838"/>
      <w:pgMar w:top="3402" w:right="1701" w:bottom="1985" w:left="1418" w:header="3402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C98867" w14:textId="77777777" w:rsidR="00E81556" w:rsidRDefault="00E81556" w:rsidP="007326D9">
      <w:pPr>
        <w:spacing w:after="0" w:line="240" w:lineRule="auto"/>
      </w:pPr>
      <w:r>
        <w:separator/>
      </w:r>
    </w:p>
  </w:endnote>
  <w:endnote w:type="continuationSeparator" w:id="0">
    <w:p w14:paraId="21D85EBB" w14:textId="77777777" w:rsidR="00E81556" w:rsidRDefault="00E81556" w:rsidP="007326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enso">
    <w:panose1 w:val="02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52DE9EC-97E7-4D43-95C5-45E11D16628C}"/>
    <w:embedBold r:id="rId2" w:fontKey="{08666A5F-4683-4982-A065-63F510277486}"/>
    <w:embedItalic r:id="rId3" w:fontKey="{A9827BA0-FDAF-4CD6-A3E8-0E2B998EB84A}"/>
    <w:embedBoldItalic r:id="rId4" w:fontKey="{0CE71E73-0C14-4017-B706-FE6C706E85F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378A676E-B2AD-4348-A08E-FB3C93933336}"/>
    <w:embedBold r:id="rId6" w:fontKey="{A76F68E7-F00C-4A2E-9CC7-896CAC6F4BFF}"/>
    <w:embedItalic r:id="rId7" w:fontKey="{FA2D18C1-8FE1-4076-BA30-1A9AF146915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6199DF6A-8E38-4CE2-92E3-B7A26B535AC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enso Medium">
    <w:panose1 w:val="02000000000000000000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lenraster"/>
      <w:tblW w:w="490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50"/>
      <w:gridCol w:w="2450"/>
    </w:tblGrid>
    <w:tr w:rsidR="004C2B5B" w:rsidRPr="00E03D9E" w14:paraId="5BD7CBDC" w14:textId="77777777" w:rsidTr="004C2B5B">
      <w:trPr>
        <w:trHeight w:val="20"/>
      </w:trPr>
      <w:tc>
        <w:tcPr>
          <w:tcW w:w="2450" w:type="dxa"/>
        </w:tcPr>
        <w:p w14:paraId="09A1CD89" w14:textId="77777777" w:rsidR="004C2B5B" w:rsidRPr="00472363" w:rsidRDefault="004C2B5B" w:rsidP="00472363">
          <w:pPr>
            <w:pStyle w:val="FHAdressblock"/>
            <w:rPr>
              <w:rFonts w:ascii="Tenso Medium" w:hAnsi="Tenso Medium"/>
            </w:rPr>
          </w:pPr>
          <w:r w:rsidRPr="00472363">
            <w:rPr>
              <w:rFonts w:ascii="Tenso Medium" w:hAnsi="Tenso Medium"/>
            </w:rPr>
            <w:t xml:space="preserve">Zentralverband des </w:t>
          </w:r>
          <w:r w:rsidRPr="00472363">
            <w:rPr>
              <w:rFonts w:ascii="Tenso Medium" w:hAnsi="Tenso Medium"/>
            </w:rPr>
            <w:br/>
            <w:t>Deutschen Friseurhandwerks</w:t>
          </w:r>
        </w:p>
      </w:tc>
      <w:tc>
        <w:tcPr>
          <w:tcW w:w="2450" w:type="dxa"/>
        </w:tcPr>
        <w:p w14:paraId="1F56B12D" w14:textId="77777777" w:rsidR="004C2B5B" w:rsidRPr="00CE0A9F" w:rsidRDefault="004C2B5B" w:rsidP="00472363">
          <w:pPr>
            <w:pStyle w:val="FHAdressblock"/>
          </w:pPr>
          <w:r w:rsidRPr="00CE0A9F">
            <w:t>Tel-Aviv-Straße 3</w:t>
          </w:r>
          <w:r w:rsidRPr="00CE0A9F">
            <w:br/>
            <w:t>50676 Köln</w:t>
          </w:r>
          <w:r w:rsidRPr="00CE0A9F">
            <w:br/>
            <w:t>Telefon (0221) 973037-0</w:t>
          </w:r>
          <w:r w:rsidRPr="00CE0A9F">
            <w:br/>
            <w:t>Fax (0221) 973037-30</w:t>
          </w:r>
          <w:r w:rsidRPr="00CE0A9F">
            <w:br/>
            <w:t>info@friseurhandwerk.de</w:t>
          </w:r>
          <w:r w:rsidRPr="00CE0A9F">
            <w:br/>
            <w:t>www.friseurhandwerk.de</w:t>
          </w:r>
        </w:p>
      </w:tc>
    </w:tr>
  </w:tbl>
  <w:p w14:paraId="00B49FD3" w14:textId="77777777" w:rsidR="00E03D9E" w:rsidRPr="00D4132D" w:rsidRDefault="00E03D9E" w:rsidP="00D41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C293B9" w14:textId="77777777" w:rsidR="00E81556" w:rsidRDefault="00E81556" w:rsidP="007326D9">
      <w:pPr>
        <w:spacing w:after="0" w:line="240" w:lineRule="auto"/>
      </w:pPr>
      <w:r>
        <w:separator/>
      </w:r>
    </w:p>
  </w:footnote>
  <w:footnote w:type="continuationSeparator" w:id="0">
    <w:p w14:paraId="2C62FF17" w14:textId="77777777" w:rsidR="00E81556" w:rsidRDefault="00E81556" w:rsidP="007326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966A3F" w14:textId="514EC7D0" w:rsidR="00C61028" w:rsidRDefault="00DD7E00">
    <w:r>
      <w:rPr>
        <w:noProof/>
        <w:lang w:eastAsia="de-DE"/>
      </w:rPr>
      <w:drawing>
        <wp:anchor distT="180340" distB="0" distL="114300" distR="114300" simplePos="0" relativeHeight="251677696" behindDoc="1" locked="0" layoutInCell="1" allowOverlap="1" wp14:anchorId="565457BE" wp14:editId="5B971DEC">
          <wp:simplePos x="0" y="0"/>
          <wp:positionH relativeFrom="margin">
            <wp:posOffset>2095500</wp:posOffset>
          </wp:positionH>
          <wp:positionV relativeFrom="margin">
            <wp:posOffset>-2030095</wp:posOffset>
          </wp:positionV>
          <wp:extent cx="1212215" cy="1266825"/>
          <wp:effectExtent l="0" t="0" r="6985" b="9525"/>
          <wp:wrapTight wrapText="bothSides">
            <wp:wrapPolygon edited="0">
              <wp:start x="0" y="0"/>
              <wp:lineTo x="0" y="21438"/>
              <wp:lineTo x="21385" y="21438"/>
              <wp:lineTo x="21385" y="0"/>
              <wp:lineTo x="0" y="0"/>
            </wp:wrapPolygon>
          </wp:wrapTight>
          <wp:docPr id="1004991003" name="Grafik 1004991003" descr="Herz Rot_LIVRZ2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erz Rot_LIVRZ2 (2)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2215" cy="1266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618D">
      <w:rPr>
        <w:rFonts w:ascii="Calibri" w:hAnsi="Calibri"/>
        <w:noProof/>
      </w:rPr>
      <w:drawing>
        <wp:anchor distT="0" distB="0" distL="114300" distR="114300" simplePos="0" relativeHeight="251671552" behindDoc="0" locked="1" layoutInCell="1" allowOverlap="0" wp14:anchorId="76706BAA" wp14:editId="51DF4836">
          <wp:simplePos x="0" y="0"/>
          <wp:positionH relativeFrom="page">
            <wp:posOffset>900430</wp:posOffset>
          </wp:positionH>
          <wp:positionV relativeFrom="page">
            <wp:posOffset>323850</wp:posOffset>
          </wp:positionV>
          <wp:extent cx="1440000" cy="1440000"/>
          <wp:effectExtent l="0" t="0" r="0" b="0"/>
          <wp:wrapNone/>
          <wp:docPr id="1559953823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4285316" name="Grafik 1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 r:link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14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67BE1">
      <w:rPr>
        <w:rFonts w:ascii="Calibri" w:hAnsi="Calibri"/>
        <w:noProof/>
      </w:rPr>
      <w:drawing>
        <wp:anchor distT="0" distB="0" distL="114300" distR="114300" simplePos="0" relativeHeight="251662336" behindDoc="0" locked="1" layoutInCell="1" allowOverlap="0" wp14:anchorId="7DE233FA" wp14:editId="69F10164">
          <wp:simplePos x="0" y="0"/>
          <wp:positionH relativeFrom="page">
            <wp:posOffset>4500880</wp:posOffset>
          </wp:positionH>
          <wp:positionV relativeFrom="page">
            <wp:posOffset>36195</wp:posOffset>
          </wp:positionV>
          <wp:extent cx="2570400" cy="1692000"/>
          <wp:effectExtent l="0" t="0" r="0" b="0"/>
          <wp:wrapNone/>
          <wp:docPr id="1111038816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519923" name="Grafik 1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4" r:link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70400" cy="1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AF8C30" w14:textId="567DCBE9" w:rsidR="00377E3D" w:rsidRPr="00FF43A0" w:rsidRDefault="00FD2CDE" w:rsidP="009A144C">
    <w:pPr>
      <w:tabs>
        <w:tab w:val="left" w:pos="5670"/>
      </w:tabs>
      <w:suppressAutoHyphens/>
      <w:autoSpaceDE w:val="0"/>
      <w:autoSpaceDN w:val="0"/>
      <w:adjustRightInd w:val="0"/>
      <w:spacing w:before="283" w:after="57" w:line="280" w:lineRule="atLeast"/>
      <w:textAlignment w:val="center"/>
      <w:rPr>
        <w:rFonts w:cs="Tenso"/>
        <w:i/>
        <w:iCs/>
        <w:color w:val="CD0075"/>
        <w:sz w:val="18"/>
        <w:szCs w:val="18"/>
      </w:rPr>
    </w:pPr>
    <w:r>
      <w:rPr>
        <w:noProof/>
        <w:lang w:eastAsia="de-DE"/>
      </w:rPr>
      <w:drawing>
        <wp:anchor distT="180340" distB="0" distL="114300" distR="114300" simplePos="0" relativeHeight="251675648" behindDoc="1" locked="0" layoutInCell="1" allowOverlap="1" wp14:anchorId="3304A008" wp14:editId="0E90FA26">
          <wp:simplePos x="0" y="0"/>
          <wp:positionH relativeFrom="margin">
            <wp:posOffset>2125980</wp:posOffset>
          </wp:positionH>
          <wp:positionV relativeFrom="margin">
            <wp:posOffset>-2986405</wp:posOffset>
          </wp:positionV>
          <wp:extent cx="1212215" cy="1266825"/>
          <wp:effectExtent l="0" t="0" r="6985" b="9525"/>
          <wp:wrapTight wrapText="bothSides">
            <wp:wrapPolygon edited="0">
              <wp:start x="0" y="0"/>
              <wp:lineTo x="0" y="21438"/>
              <wp:lineTo x="21385" y="21438"/>
              <wp:lineTo x="21385" y="0"/>
              <wp:lineTo x="0" y="0"/>
            </wp:wrapPolygon>
          </wp:wrapTight>
          <wp:docPr id="1" name="Grafik 1" descr="Herz Rot_LIVRZ2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erz Rot_LIVRZ2 (2)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2215" cy="1266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5061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39508DC8" wp14:editId="1A099C73">
              <wp:simplePos x="0" y="0"/>
              <wp:positionH relativeFrom="page">
                <wp:posOffset>5400675</wp:posOffset>
              </wp:positionH>
              <wp:positionV relativeFrom="page">
                <wp:posOffset>2160270</wp:posOffset>
              </wp:positionV>
              <wp:extent cx="1785600" cy="1105200"/>
              <wp:effectExtent l="0" t="0" r="5715" b="0"/>
              <wp:wrapNone/>
              <wp:docPr id="678924720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85600" cy="1105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929A88F" w14:textId="77777777" w:rsidR="001E5061" w:rsidRPr="00C30D90" w:rsidRDefault="001E5061" w:rsidP="001E5061">
                          <w:pPr>
                            <w:spacing w:after="0" w:line="240" w:lineRule="auto"/>
                            <w:rPr>
                              <w:sz w:val="15"/>
                              <w:szCs w:val="15"/>
                            </w:rPr>
                          </w:pPr>
                          <w:r w:rsidRPr="00C30D90">
                            <w:rPr>
                              <w:sz w:val="15"/>
                              <w:szCs w:val="15"/>
                            </w:rPr>
                            <w:t>Ihre Ansprechpartnerinnen:</w:t>
                          </w:r>
                        </w:p>
                        <w:p w14:paraId="1E34229C" w14:textId="5E30164C" w:rsidR="001E5061" w:rsidRPr="00C30D90" w:rsidRDefault="001E5061" w:rsidP="001E5061">
                          <w:pPr>
                            <w:spacing w:after="0" w:line="240" w:lineRule="auto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 xml:space="preserve">Bele </w:t>
                          </w:r>
                          <w:r w:rsidRPr="00C30D90">
                            <w:rPr>
                              <w:sz w:val="15"/>
                              <w:szCs w:val="15"/>
                            </w:rPr>
                            <w:t>Graniger</w:t>
                          </w:r>
                        </w:p>
                        <w:p w14:paraId="5120780A" w14:textId="77777777" w:rsidR="001E5061" w:rsidRPr="00C30D90" w:rsidRDefault="001E5061" w:rsidP="001E5061">
                          <w:pPr>
                            <w:spacing w:after="0" w:line="240" w:lineRule="auto"/>
                            <w:rPr>
                              <w:sz w:val="15"/>
                              <w:szCs w:val="15"/>
                            </w:rPr>
                          </w:pPr>
                          <w:r w:rsidRPr="00C30D90">
                            <w:rPr>
                              <w:sz w:val="15"/>
                              <w:szCs w:val="15"/>
                            </w:rPr>
                            <w:t>Maria Kulak</w:t>
                          </w:r>
                        </w:p>
                        <w:p w14:paraId="65A9E867" w14:textId="77777777" w:rsidR="001E5061" w:rsidRPr="00C30D90" w:rsidRDefault="001E5061" w:rsidP="001E5061">
                          <w:pPr>
                            <w:spacing w:after="0" w:line="240" w:lineRule="auto"/>
                            <w:rPr>
                              <w:sz w:val="15"/>
                              <w:szCs w:val="15"/>
                            </w:rPr>
                          </w:pPr>
                          <w:r w:rsidRPr="00C30D90">
                            <w:rPr>
                              <w:sz w:val="15"/>
                              <w:szCs w:val="15"/>
                            </w:rPr>
                            <w:t xml:space="preserve">Telefon </w:t>
                          </w:r>
                          <w:r>
                            <w:rPr>
                              <w:sz w:val="15"/>
                              <w:szCs w:val="15"/>
                            </w:rPr>
                            <w:t>(</w:t>
                          </w:r>
                          <w:r w:rsidRPr="00C30D90">
                            <w:rPr>
                              <w:sz w:val="15"/>
                              <w:szCs w:val="15"/>
                            </w:rPr>
                            <w:t>0221</w:t>
                          </w:r>
                          <w:r>
                            <w:rPr>
                              <w:sz w:val="15"/>
                              <w:szCs w:val="15"/>
                            </w:rPr>
                            <w:t xml:space="preserve">) </w:t>
                          </w:r>
                          <w:r w:rsidRPr="00C30D90">
                            <w:rPr>
                              <w:sz w:val="15"/>
                              <w:szCs w:val="15"/>
                            </w:rPr>
                            <w:t>973037-18</w:t>
                          </w:r>
                          <w:r>
                            <w:rPr>
                              <w:sz w:val="15"/>
                              <w:szCs w:val="15"/>
                            </w:rPr>
                            <w:t>/</w:t>
                          </w:r>
                          <w:r w:rsidRPr="00C30D90">
                            <w:rPr>
                              <w:sz w:val="15"/>
                              <w:szCs w:val="15"/>
                            </w:rPr>
                            <w:t>-28</w:t>
                          </w:r>
                        </w:p>
                        <w:p w14:paraId="4245B047" w14:textId="77777777" w:rsidR="001E5061" w:rsidRPr="00C30D90" w:rsidRDefault="001E5061" w:rsidP="001E5061">
                          <w:pPr>
                            <w:spacing w:after="0" w:line="240" w:lineRule="auto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F</w:t>
                          </w:r>
                          <w:r w:rsidRPr="00C30D90">
                            <w:rPr>
                              <w:sz w:val="15"/>
                              <w:szCs w:val="15"/>
                            </w:rPr>
                            <w:t xml:space="preserve">ax </w:t>
                          </w:r>
                          <w:r>
                            <w:rPr>
                              <w:sz w:val="15"/>
                              <w:szCs w:val="15"/>
                            </w:rPr>
                            <w:t>(</w:t>
                          </w:r>
                          <w:r w:rsidRPr="00C30D90">
                            <w:rPr>
                              <w:sz w:val="15"/>
                              <w:szCs w:val="15"/>
                            </w:rPr>
                            <w:t>0221</w:t>
                          </w:r>
                          <w:r>
                            <w:rPr>
                              <w:sz w:val="15"/>
                              <w:szCs w:val="15"/>
                            </w:rPr>
                            <w:t xml:space="preserve">) </w:t>
                          </w:r>
                          <w:r w:rsidRPr="00C30D90">
                            <w:rPr>
                              <w:sz w:val="15"/>
                              <w:szCs w:val="15"/>
                            </w:rPr>
                            <w:t>973037-30</w:t>
                          </w:r>
                        </w:p>
                        <w:p w14:paraId="06886D1C" w14:textId="77777777" w:rsidR="001E5061" w:rsidRPr="00C30D90" w:rsidRDefault="001E5061" w:rsidP="001E5061">
                          <w:pPr>
                            <w:spacing w:after="0" w:line="240" w:lineRule="auto"/>
                            <w:rPr>
                              <w:sz w:val="15"/>
                              <w:szCs w:val="15"/>
                            </w:rPr>
                          </w:pPr>
                          <w:r w:rsidRPr="00C30D90">
                            <w:rPr>
                              <w:sz w:val="15"/>
                              <w:szCs w:val="15"/>
                            </w:rPr>
                            <w:t>b.graniger@friseurhandwerk.de</w:t>
                          </w:r>
                        </w:p>
                        <w:p w14:paraId="329F635C" w14:textId="457C97A3" w:rsidR="001E5061" w:rsidRPr="001E5061" w:rsidRDefault="001E5061" w:rsidP="001E5061">
                          <w:pPr>
                            <w:spacing w:after="0" w:line="240" w:lineRule="auto"/>
                            <w:rPr>
                              <w:sz w:val="15"/>
                              <w:szCs w:val="15"/>
                            </w:rPr>
                          </w:pPr>
                          <w:r w:rsidRPr="00C30D90">
                            <w:rPr>
                              <w:sz w:val="15"/>
                              <w:szCs w:val="15"/>
                            </w:rPr>
                            <w:t>m.kulak@friseurhandwerk.de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508DC8" id="_x0000_t202" coordsize="21600,21600" o:spt="202" path="m,l,21600r21600,l21600,xe">
              <v:stroke joinstyle="miter"/>
              <v:path gradientshapeok="t" o:connecttype="rect"/>
            </v:shapetype>
            <v:shape id="Textfeld 3" o:spid="_x0000_s1026" type="#_x0000_t202" style="position:absolute;margin-left:425.25pt;margin-top:170.1pt;width:140.6pt;height:87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" fillcolor="white [3201]" stroked="f" strokeweight=".5pt">
              <v:textbox inset="0,0,0,0">
                <w:txbxContent>
                  <w:p w14:paraId="0929A88F" w14:textId="77777777" w:rsidR="001E5061" w:rsidRPr="00C30D90" w:rsidRDefault="001E5061" w:rsidP="001E5061">
                    <w:pPr>
                      <w:spacing w:after="0" w:line="240" w:lineRule="auto"/>
                      <w:rPr>
                        <w:sz w:val="15"/>
                        <w:szCs w:val="15"/>
                      </w:rPr>
                    </w:pPr>
                    <w:r w:rsidRPr="00C30D90">
                      <w:rPr>
                        <w:sz w:val="15"/>
                        <w:szCs w:val="15"/>
                      </w:rPr>
                      <w:t>Ihre Ansprechpartnerinnen:</w:t>
                    </w:r>
                  </w:p>
                  <w:p w14:paraId="1E34229C" w14:textId="5E30164C" w:rsidR="001E5061" w:rsidRPr="00C30D90" w:rsidRDefault="001E5061" w:rsidP="001E5061">
                    <w:pPr>
                      <w:spacing w:after="0" w:line="240" w:lineRule="auto"/>
                      <w:rPr>
                        <w:sz w:val="15"/>
                        <w:szCs w:val="15"/>
                      </w:rPr>
                    </w:pPr>
                    <w:r>
                      <w:rPr>
                        <w:sz w:val="15"/>
                        <w:szCs w:val="15"/>
                      </w:rPr>
                      <w:t xml:space="preserve">Bele </w:t>
                    </w:r>
                    <w:r w:rsidRPr="00C30D90">
                      <w:rPr>
                        <w:sz w:val="15"/>
                        <w:szCs w:val="15"/>
                      </w:rPr>
                      <w:t>Graniger</w:t>
                    </w:r>
                  </w:p>
                  <w:p w14:paraId="5120780A" w14:textId="77777777" w:rsidR="001E5061" w:rsidRPr="00C30D90" w:rsidRDefault="001E5061" w:rsidP="001E5061">
                    <w:pPr>
                      <w:spacing w:after="0" w:line="240" w:lineRule="auto"/>
                      <w:rPr>
                        <w:sz w:val="15"/>
                        <w:szCs w:val="15"/>
                      </w:rPr>
                    </w:pPr>
                    <w:r w:rsidRPr="00C30D90">
                      <w:rPr>
                        <w:sz w:val="15"/>
                        <w:szCs w:val="15"/>
                      </w:rPr>
                      <w:t>Maria Kulak</w:t>
                    </w:r>
                  </w:p>
                  <w:p w14:paraId="65A9E867" w14:textId="77777777" w:rsidR="001E5061" w:rsidRPr="00C30D90" w:rsidRDefault="001E5061" w:rsidP="001E5061">
                    <w:pPr>
                      <w:spacing w:after="0" w:line="240" w:lineRule="auto"/>
                      <w:rPr>
                        <w:sz w:val="15"/>
                        <w:szCs w:val="15"/>
                      </w:rPr>
                    </w:pPr>
                    <w:r w:rsidRPr="00C30D90">
                      <w:rPr>
                        <w:sz w:val="15"/>
                        <w:szCs w:val="15"/>
                      </w:rPr>
                      <w:t xml:space="preserve">Telefon </w:t>
                    </w:r>
                    <w:r>
                      <w:rPr>
                        <w:sz w:val="15"/>
                        <w:szCs w:val="15"/>
                      </w:rPr>
                      <w:t>(</w:t>
                    </w:r>
                    <w:r w:rsidRPr="00C30D90">
                      <w:rPr>
                        <w:sz w:val="15"/>
                        <w:szCs w:val="15"/>
                      </w:rPr>
                      <w:t>0221</w:t>
                    </w:r>
                    <w:r>
                      <w:rPr>
                        <w:sz w:val="15"/>
                        <w:szCs w:val="15"/>
                      </w:rPr>
                      <w:t xml:space="preserve">) </w:t>
                    </w:r>
                    <w:r w:rsidRPr="00C30D90">
                      <w:rPr>
                        <w:sz w:val="15"/>
                        <w:szCs w:val="15"/>
                      </w:rPr>
                      <w:t>973037-18</w:t>
                    </w:r>
                    <w:r>
                      <w:rPr>
                        <w:sz w:val="15"/>
                        <w:szCs w:val="15"/>
                      </w:rPr>
                      <w:t>/</w:t>
                    </w:r>
                    <w:r w:rsidRPr="00C30D90">
                      <w:rPr>
                        <w:sz w:val="15"/>
                        <w:szCs w:val="15"/>
                      </w:rPr>
                      <w:t>-28</w:t>
                    </w:r>
                  </w:p>
                  <w:p w14:paraId="4245B047" w14:textId="77777777" w:rsidR="001E5061" w:rsidRPr="00C30D90" w:rsidRDefault="001E5061" w:rsidP="001E5061">
                    <w:pPr>
                      <w:spacing w:after="0" w:line="240" w:lineRule="auto"/>
                      <w:rPr>
                        <w:sz w:val="15"/>
                        <w:szCs w:val="15"/>
                      </w:rPr>
                    </w:pPr>
                    <w:r>
                      <w:rPr>
                        <w:sz w:val="15"/>
                        <w:szCs w:val="15"/>
                      </w:rPr>
                      <w:t>F</w:t>
                    </w:r>
                    <w:r w:rsidRPr="00C30D90">
                      <w:rPr>
                        <w:sz w:val="15"/>
                        <w:szCs w:val="15"/>
                      </w:rPr>
                      <w:t xml:space="preserve">ax </w:t>
                    </w:r>
                    <w:r>
                      <w:rPr>
                        <w:sz w:val="15"/>
                        <w:szCs w:val="15"/>
                      </w:rPr>
                      <w:t>(</w:t>
                    </w:r>
                    <w:r w:rsidRPr="00C30D90">
                      <w:rPr>
                        <w:sz w:val="15"/>
                        <w:szCs w:val="15"/>
                      </w:rPr>
                      <w:t>0221</w:t>
                    </w:r>
                    <w:r>
                      <w:rPr>
                        <w:sz w:val="15"/>
                        <w:szCs w:val="15"/>
                      </w:rPr>
                      <w:t xml:space="preserve">) </w:t>
                    </w:r>
                    <w:r w:rsidRPr="00C30D90">
                      <w:rPr>
                        <w:sz w:val="15"/>
                        <w:szCs w:val="15"/>
                      </w:rPr>
                      <w:t>973037-30</w:t>
                    </w:r>
                  </w:p>
                  <w:p w14:paraId="06886D1C" w14:textId="77777777" w:rsidR="001E5061" w:rsidRPr="00C30D90" w:rsidRDefault="001E5061" w:rsidP="001E5061">
                    <w:pPr>
                      <w:spacing w:after="0" w:line="240" w:lineRule="auto"/>
                      <w:rPr>
                        <w:sz w:val="15"/>
                        <w:szCs w:val="15"/>
                      </w:rPr>
                    </w:pPr>
                    <w:r w:rsidRPr="00C30D90">
                      <w:rPr>
                        <w:sz w:val="15"/>
                        <w:szCs w:val="15"/>
                      </w:rPr>
                      <w:t>b.graniger@friseurhandwerk.de</w:t>
                    </w:r>
                  </w:p>
                  <w:p w14:paraId="329F635C" w14:textId="457C97A3" w:rsidR="001E5061" w:rsidRPr="001E5061" w:rsidRDefault="001E5061" w:rsidP="001E5061">
                    <w:pPr>
                      <w:spacing w:after="0" w:line="240" w:lineRule="auto"/>
                      <w:rPr>
                        <w:sz w:val="15"/>
                        <w:szCs w:val="15"/>
                      </w:rPr>
                    </w:pPr>
                    <w:r w:rsidRPr="00C30D90">
                      <w:rPr>
                        <w:sz w:val="15"/>
                        <w:szCs w:val="15"/>
                      </w:rPr>
                      <w:t>m.kulak@friseurhandwerk.de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F09E8">
      <w:rPr>
        <w:noProof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5DCF5808" wp14:editId="76710AA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00000" cy="2916820"/>
              <wp:effectExtent l="0" t="0" r="0" b="0"/>
              <wp:wrapTopAndBottom/>
              <wp:docPr id="1773092945" name="Rechteck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0000" cy="2916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434A687" id="Rechteck 5" o:spid="_x0000_s1026" style="position:absolute;margin-left:0;margin-top:0;width:283.45pt;height:229.6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" filled="f" stroked="f" strokeweight="1pt">
              <w10:wrap type="topAndBottom" anchorx="page" anchory="page"/>
            </v:rect>
          </w:pict>
        </mc:Fallback>
      </mc:AlternateContent>
    </w:r>
    <w:r w:rsidR="00D47E3F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9B2FAD7" wp14:editId="124DF747">
              <wp:simplePos x="0" y="0"/>
              <wp:positionH relativeFrom="page">
                <wp:posOffset>288290</wp:posOffset>
              </wp:positionH>
              <wp:positionV relativeFrom="page">
                <wp:posOffset>3780790</wp:posOffset>
              </wp:positionV>
              <wp:extent cx="360000" cy="2160000"/>
              <wp:effectExtent l="0" t="0" r="8890" b="0"/>
              <wp:wrapNone/>
              <wp:docPr id="1422384629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0800000">
                        <a:off x="0" y="0"/>
                        <a:ext cx="360000" cy="216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41CE776" w14:textId="77777777" w:rsidR="00D47E3F" w:rsidRPr="00D47E3F" w:rsidRDefault="00D47E3F" w:rsidP="009E571D">
                          <w:pPr>
                            <w:suppressAutoHyphens/>
                            <w:autoSpaceDE w:val="0"/>
                            <w:autoSpaceDN w:val="0"/>
                            <w:adjustRightInd w:val="0"/>
                            <w:spacing w:after="0" w:line="280" w:lineRule="atLeast"/>
                            <w:jc w:val="right"/>
                            <w:textAlignment w:val="center"/>
                            <w:rPr>
                              <w:rFonts w:cs="Tenso"/>
                              <w:i/>
                              <w:iCs/>
                              <w:color w:val="CD0075"/>
                              <w:sz w:val="18"/>
                              <w:szCs w:val="18"/>
                            </w:rPr>
                          </w:pPr>
                          <w:r w:rsidRPr="00D47E3F">
                            <w:rPr>
                              <w:rFonts w:cs="Tenso"/>
                              <w:i/>
                              <w:iCs/>
                              <w:color w:val="CD0075"/>
                              <w:sz w:val="18"/>
                              <w:szCs w:val="18"/>
                            </w:rPr>
                            <w:t>Abdruck honorarfrei – Belegexemplar erbeten</w:t>
                          </w:r>
                        </w:p>
                      </w:txbxContent>
                    </wps:txbx>
                    <wps:bodyPr rot="0" spcFirstLastPara="0" vertOverflow="overflow" horzOverflow="overflow" vert="eaVert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9B2FAD7" id="Textfeld 1" o:spid="_x0000_s1027" type="#_x0000_t202" style="position:absolute;margin-left:22.7pt;margin-top:297.7pt;width:28.35pt;height:170.1pt;rotation:180;z-index:2516684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" filled="f" stroked="f" strokeweight=".5pt">
              <v:textbox style="layout-flow:vertical-ideographic" inset="0,0,0,0">
                <w:txbxContent>
                  <w:p w14:paraId="441CE776" w14:textId="77777777" w:rsidR="00D47E3F" w:rsidRPr="00D47E3F" w:rsidRDefault="00D47E3F" w:rsidP="009E571D">
                    <w:pPr>
                      <w:suppressAutoHyphens/>
                      <w:autoSpaceDE w:val="0"/>
                      <w:autoSpaceDN w:val="0"/>
                      <w:adjustRightInd w:val="0"/>
                      <w:spacing w:after="0" w:line="280" w:lineRule="atLeast"/>
                      <w:jc w:val="right"/>
                      <w:textAlignment w:val="center"/>
                      <w:rPr>
                        <w:rFonts w:cs="Tenso"/>
                        <w:i/>
                        <w:iCs/>
                        <w:color w:val="CD0075"/>
                        <w:sz w:val="18"/>
                        <w:szCs w:val="18"/>
                      </w:rPr>
                    </w:pPr>
                    <w:r w:rsidRPr="00D47E3F">
                      <w:rPr>
                        <w:rFonts w:cs="Tenso"/>
                        <w:i/>
                        <w:iCs/>
                        <w:color w:val="CD0075"/>
                        <w:sz w:val="18"/>
                        <w:szCs w:val="18"/>
                      </w:rPr>
                      <w:t>Abdruck honorarfrei – Belegexemplar erbeten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C3566">
      <w:rPr>
        <w:rFonts w:ascii="Calibri" w:hAnsi="Calibri"/>
        <w:noProof/>
      </w:rPr>
      <w:drawing>
        <wp:anchor distT="0" distB="0" distL="114300" distR="114300" simplePos="0" relativeHeight="251664384" behindDoc="0" locked="1" layoutInCell="1" allowOverlap="0" wp14:anchorId="54142B38" wp14:editId="24CAE7AD">
          <wp:simplePos x="0" y="0"/>
          <wp:positionH relativeFrom="page">
            <wp:posOffset>4500880</wp:posOffset>
          </wp:positionH>
          <wp:positionV relativeFrom="page">
            <wp:posOffset>36195</wp:posOffset>
          </wp:positionV>
          <wp:extent cx="2570400" cy="1692000"/>
          <wp:effectExtent l="0" t="0" r="0" b="0"/>
          <wp:wrapNone/>
          <wp:docPr id="912575599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4229514" name="Grafik 1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 r:link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70400" cy="1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77E3D">
      <w:rPr>
        <w:rFonts w:ascii="Calibri" w:hAnsi="Calibri"/>
        <w:noProof/>
      </w:rPr>
      <w:drawing>
        <wp:anchor distT="0" distB="0" distL="114300" distR="114300" simplePos="0" relativeHeight="251660288" behindDoc="0" locked="1" layoutInCell="1" allowOverlap="0" wp14:anchorId="172693A5" wp14:editId="3DFAD278">
          <wp:simplePos x="0" y="0"/>
          <wp:positionH relativeFrom="page">
            <wp:posOffset>900430</wp:posOffset>
          </wp:positionH>
          <wp:positionV relativeFrom="page">
            <wp:posOffset>323850</wp:posOffset>
          </wp:positionV>
          <wp:extent cx="1440000" cy="1440000"/>
          <wp:effectExtent l="0" t="0" r="0" b="0"/>
          <wp:wrapNone/>
          <wp:docPr id="1560119820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7163754" name="Grafik 1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 r:link="rId5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144000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6B31201"/>
    <w:multiLevelType w:val="hybridMultilevel"/>
    <w:tmpl w:val="35BCDF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72236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activeWritingStyle w:appName="MSWord" w:lang="de-DE" w:vendorID="64" w:dllVersion="0" w:nlCheck="1" w:checkStyle="0"/>
  <w:activeWritingStyle w:appName="MSWord" w:lang="en-US" w:vendorID="64" w:dllVersion="0" w:nlCheck="1" w:checkStyle="0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9B0"/>
    <w:rsid w:val="0001735B"/>
    <w:rsid w:val="00027D89"/>
    <w:rsid w:val="0003481A"/>
    <w:rsid w:val="00040BFE"/>
    <w:rsid w:val="000443B0"/>
    <w:rsid w:val="00055437"/>
    <w:rsid w:val="0007350A"/>
    <w:rsid w:val="00077AD6"/>
    <w:rsid w:val="000A258C"/>
    <w:rsid w:val="000C499F"/>
    <w:rsid w:val="000C5580"/>
    <w:rsid w:val="000E26BE"/>
    <w:rsid w:val="000E6E05"/>
    <w:rsid w:val="00105808"/>
    <w:rsid w:val="001258C8"/>
    <w:rsid w:val="00130C1C"/>
    <w:rsid w:val="001346ED"/>
    <w:rsid w:val="001357A9"/>
    <w:rsid w:val="0014618D"/>
    <w:rsid w:val="0015788C"/>
    <w:rsid w:val="00164408"/>
    <w:rsid w:val="00182E51"/>
    <w:rsid w:val="001916DE"/>
    <w:rsid w:val="001D79A0"/>
    <w:rsid w:val="001E491E"/>
    <w:rsid w:val="001E5061"/>
    <w:rsid w:val="001F1D8F"/>
    <w:rsid w:val="00203036"/>
    <w:rsid w:val="002215B9"/>
    <w:rsid w:val="00225F75"/>
    <w:rsid w:val="00233B8F"/>
    <w:rsid w:val="0023453D"/>
    <w:rsid w:val="002537EC"/>
    <w:rsid w:val="00255CE2"/>
    <w:rsid w:val="0026552F"/>
    <w:rsid w:val="002D43FE"/>
    <w:rsid w:val="00322AFB"/>
    <w:rsid w:val="00327C49"/>
    <w:rsid w:val="0033466B"/>
    <w:rsid w:val="00345CE5"/>
    <w:rsid w:val="00355A1D"/>
    <w:rsid w:val="0036621E"/>
    <w:rsid w:val="00377E3D"/>
    <w:rsid w:val="00380D0D"/>
    <w:rsid w:val="003853B7"/>
    <w:rsid w:val="003B2CBE"/>
    <w:rsid w:val="003D0D82"/>
    <w:rsid w:val="003E3F2E"/>
    <w:rsid w:val="00407B09"/>
    <w:rsid w:val="00412EE6"/>
    <w:rsid w:val="0042468C"/>
    <w:rsid w:val="00436742"/>
    <w:rsid w:val="00442C88"/>
    <w:rsid w:val="00472363"/>
    <w:rsid w:val="00475398"/>
    <w:rsid w:val="00475A35"/>
    <w:rsid w:val="004801C9"/>
    <w:rsid w:val="004C2B5B"/>
    <w:rsid w:val="004C5334"/>
    <w:rsid w:val="004D67DC"/>
    <w:rsid w:val="00501DD5"/>
    <w:rsid w:val="005022CC"/>
    <w:rsid w:val="005138B0"/>
    <w:rsid w:val="00515C22"/>
    <w:rsid w:val="005432B1"/>
    <w:rsid w:val="0055772B"/>
    <w:rsid w:val="005A4506"/>
    <w:rsid w:val="00640A6B"/>
    <w:rsid w:val="00640ABD"/>
    <w:rsid w:val="00656348"/>
    <w:rsid w:val="00657388"/>
    <w:rsid w:val="006630BA"/>
    <w:rsid w:val="006974E5"/>
    <w:rsid w:val="006C12A7"/>
    <w:rsid w:val="006D4044"/>
    <w:rsid w:val="006F7AB9"/>
    <w:rsid w:val="007326D9"/>
    <w:rsid w:val="00740975"/>
    <w:rsid w:val="00754DF6"/>
    <w:rsid w:val="00762E19"/>
    <w:rsid w:val="00763569"/>
    <w:rsid w:val="00791C48"/>
    <w:rsid w:val="007C2C40"/>
    <w:rsid w:val="007C63B8"/>
    <w:rsid w:val="007F09E8"/>
    <w:rsid w:val="007F78C9"/>
    <w:rsid w:val="00834F9A"/>
    <w:rsid w:val="00835999"/>
    <w:rsid w:val="008470BC"/>
    <w:rsid w:val="00850297"/>
    <w:rsid w:val="00867BE1"/>
    <w:rsid w:val="0087546E"/>
    <w:rsid w:val="00875E39"/>
    <w:rsid w:val="008A06C5"/>
    <w:rsid w:val="008C253C"/>
    <w:rsid w:val="008C4B78"/>
    <w:rsid w:val="008D047D"/>
    <w:rsid w:val="008D20E6"/>
    <w:rsid w:val="008E4EF9"/>
    <w:rsid w:val="008F40F3"/>
    <w:rsid w:val="00901893"/>
    <w:rsid w:val="0090512F"/>
    <w:rsid w:val="009109B0"/>
    <w:rsid w:val="00914AAC"/>
    <w:rsid w:val="00932CEA"/>
    <w:rsid w:val="0094022A"/>
    <w:rsid w:val="00943E54"/>
    <w:rsid w:val="00957786"/>
    <w:rsid w:val="0096292A"/>
    <w:rsid w:val="00981839"/>
    <w:rsid w:val="009A144C"/>
    <w:rsid w:val="009A2698"/>
    <w:rsid w:val="009A6648"/>
    <w:rsid w:val="009B4E66"/>
    <w:rsid w:val="009C7D2C"/>
    <w:rsid w:val="009D7726"/>
    <w:rsid w:val="009E571D"/>
    <w:rsid w:val="009F2E46"/>
    <w:rsid w:val="00A1220F"/>
    <w:rsid w:val="00A3550A"/>
    <w:rsid w:val="00A36B87"/>
    <w:rsid w:val="00A5371E"/>
    <w:rsid w:val="00A571B7"/>
    <w:rsid w:val="00A710E7"/>
    <w:rsid w:val="00A7561F"/>
    <w:rsid w:val="00A832B2"/>
    <w:rsid w:val="00A85E6E"/>
    <w:rsid w:val="00AC163B"/>
    <w:rsid w:val="00AD0AC3"/>
    <w:rsid w:val="00AE242A"/>
    <w:rsid w:val="00AF3E06"/>
    <w:rsid w:val="00B05FCA"/>
    <w:rsid w:val="00B1686A"/>
    <w:rsid w:val="00B301F0"/>
    <w:rsid w:val="00B5691D"/>
    <w:rsid w:val="00B92343"/>
    <w:rsid w:val="00BA1D94"/>
    <w:rsid w:val="00BA6F1E"/>
    <w:rsid w:val="00BB4D54"/>
    <w:rsid w:val="00BC1192"/>
    <w:rsid w:val="00BC7AE6"/>
    <w:rsid w:val="00BD1644"/>
    <w:rsid w:val="00BD294D"/>
    <w:rsid w:val="00BE5A29"/>
    <w:rsid w:val="00C175A7"/>
    <w:rsid w:val="00C22606"/>
    <w:rsid w:val="00C24AB6"/>
    <w:rsid w:val="00C24C5E"/>
    <w:rsid w:val="00C36A35"/>
    <w:rsid w:val="00C52BD5"/>
    <w:rsid w:val="00C61028"/>
    <w:rsid w:val="00C644A2"/>
    <w:rsid w:val="00C754A3"/>
    <w:rsid w:val="00C774A5"/>
    <w:rsid w:val="00CB22AB"/>
    <w:rsid w:val="00CC4060"/>
    <w:rsid w:val="00CD2370"/>
    <w:rsid w:val="00CE0A9F"/>
    <w:rsid w:val="00CE1463"/>
    <w:rsid w:val="00D03887"/>
    <w:rsid w:val="00D13798"/>
    <w:rsid w:val="00D26ED0"/>
    <w:rsid w:val="00D4132D"/>
    <w:rsid w:val="00D42B11"/>
    <w:rsid w:val="00D43FA6"/>
    <w:rsid w:val="00D46AC1"/>
    <w:rsid w:val="00D47E3F"/>
    <w:rsid w:val="00D62B41"/>
    <w:rsid w:val="00D70C70"/>
    <w:rsid w:val="00DC3566"/>
    <w:rsid w:val="00DC58EF"/>
    <w:rsid w:val="00DD407A"/>
    <w:rsid w:val="00DD7E00"/>
    <w:rsid w:val="00E03D9E"/>
    <w:rsid w:val="00E0701D"/>
    <w:rsid w:val="00E1577B"/>
    <w:rsid w:val="00E2037C"/>
    <w:rsid w:val="00E74338"/>
    <w:rsid w:val="00E81556"/>
    <w:rsid w:val="00E8530B"/>
    <w:rsid w:val="00EA0004"/>
    <w:rsid w:val="00EA45BE"/>
    <w:rsid w:val="00EA5D7C"/>
    <w:rsid w:val="00EB13E5"/>
    <w:rsid w:val="00EC14E1"/>
    <w:rsid w:val="00EF5498"/>
    <w:rsid w:val="00F04310"/>
    <w:rsid w:val="00FB71D8"/>
    <w:rsid w:val="00FD2CDE"/>
    <w:rsid w:val="00FE4C7B"/>
    <w:rsid w:val="00FF011F"/>
    <w:rsid w:val="00FF4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3DD08F"/>
  <w15:chartTrackingRefBased/>
  <w15:docId w15:val="{12EEBB4B-9FED-8243-9399-E4BB9998F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enso" w:eastAsiaTheme="minorHAnsi" w:hAnsi="Tenso" w:cs="Calibri"/>
        <w:color w:val="000000"/>
        <w:sz w:val="22"/>
        <w:szCs w:val="21"/>
        <w:lang w:val="de-DE" w:eastAsia="en-US" w:bidi="ar-SA"/>
        <w14:ligatures w14:val="standardContextual"/>
      </w:rPr>
    </w:rPrDefault>
    <w:pPrDefault>
      <w:pPr>
        <w:spacing w:after="160" w:line="28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FH_Copy"/>
    <w:qFormat/>
    <w:rsid w:val="003D0D82"/>
    <w:pPr>
      <w:spacing w:after="240"/>
    </w:pPr>
  </w:style>
  <w:style w:type="paragraph" w:styleId="berschrift1">
    <w:name w:val="heading 1"/>
    <w:basedOn w:val="Standard"/>
    <w:next w:val="Standard"/>
    <w:link w:val="berschrift1Zchn"/>
    <w:uiPriority w:val="9"/>
    <w:rsid w:val="004801C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rsid w:val="004801C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801C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801C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801C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801C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801C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801C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801C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801C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801C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801C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801C9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801C9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801C9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801C9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801C9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801C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rsid w:val="004801C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801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Kopfzeile">
    <w:name w:val="header"/>
    <w:basedOn w:val="Standard"/>
    <w:link w:val="KopfzeileZchn"/>
    <w:uiPriority w:val="99"/>
    <w:unhideWhenUsed/>
    <w:rsid w:val="004723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72363"/>
  </w:style>
  <w:style w:type="paragraph" w:styleId="Zitat">
    <w:name w:val="Quote"/>
    <w:basedOn w:val="Standard"/>
    <w:next w:val="Standard"/>
    <w:link w:val="ZitatZchn"/>
    <w:uiPriority w:val="29"/>
    <w:rsid w:val="004801C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4801C9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rsid w:val="004801C9"/>
    <w:pPr>
      <w:ind w:left="720"/>
      <w:contextualSpacing/>
    </w:pPr>
  </w:style>
  <w:style w:type="paragraph" w:styleId="Fuzeile">
    <w:name w:val="footer"/>
    <w:basedOn w:val="Standard"/>
    <w:link w:val="FuzeileZchn"/>
    <w:uiPriority w:val="99"/>
    <w:unhideWhenUsed/>
    <w:rsid w:val="004723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72363"/>
  </w:style>
  <w:style w:type="paragraph" w:customStyle="1" w:styleId="FHSub">
    <w:name w:val="FH_Sub"/>
    <w:basedOn w:val="Standard"/>
    <w:qFormat/>
    <w:rsid w:val="00472363"/>
    <w:rPr>
      <w:b/>
      <w:bCs/>
    </w:rPr>
  </w:style>
  <w:style w:type="paragraph" w:styleId="berarbeitung">
    <w:name w:val="Revision"/>
    <w:hidden/>
    <w:uiPriority w:val="99"/>
    <w:semiHidden/>
    <w:rsid w:val="001258C8"/>
    <w:pPr>
      <w:spacing w:after="0" w:line="240" w:lineRule="auto"/>
    </w:pPr>
  </w:style>
  <w:style w:type="table" w:styleId="Tabellenraster">
    <w:name w:val="Table Grid"/>
    <w:basedOn w:val="NormaleTabelle"/>
    <w:uiPriority w:val="39"/>
    <w:rsid w:val="00E03D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ett">
    <w:name w:val="Strong"/>
    <w:aliases w:val="Betreff"/>
    <w:basedOn w:val="Absatz-Standardschriftart"/>
    <w:uiPriority w:val="22"/>
    <w:qFormat/>
    <w:rsid w:val="004C2B5B"/>
    <w:rPr>
      <w:rFonts w:ascii="Tenso" w:hAnsi="Tenso"/>
      <w:b/>
      <w:bCs/>
      <w:i w:val="0"/>
      <w:sz w:val="28"/>
    </w:rPr>
  </w:style>
  <w:style w:type="table" w:styleId="Gitternetztabelle1hell-Akzent2">
    <w:name w:val="Grid Table 1 Light Accent 2"/>
    <w:basedOn w:val="NormaleTabelle"/>
    <w:uiPriority w:val="46"/>
    <w:rsid w:val="00D46AC1"/>
    <w:pPr>
      <w:spacing w:after="0" w:line="240" w:lineRule="auto"/>
    </w:pPr>
    <w:tblPr>
      <w:tblStyleRowBandSize w:val="1"/>
      <w:tblStyleColBandSize w:val="1"/>
      <w:tblBorders>
        <w:top w:val="single" w:sz="4" w:space="0" w:color="F6C5AC" w:themeColor="accent2" w:themeTint="66"/>
        <w:left w:val="single" w:sz="4" w:space="0" w:color="F6C5AC" w:themeColor="accent2" w:themeTint="66"/>
        <w:bottom w:val="single" w:sz="4" w:space="0" w:color="F6C5AC" w:themeColor="accent2" w:themeTint="66"/>
        <w:right w:val="single" w:sz="4" w:space="0" w:color="F6C5AC" w:themeColor="accent2" w:themeTint="66"/>
        <w:insideH w:val="single" w:sz="4" w:space="0" w:color="F6C5AC" w:themeColor="accent2" w:themeTint="66"/>
        <w:insideV w:val="single" w:sz="4" w:space="0" w:color="F6C5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1A9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A9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6">
    <w:name w:val="Grid Table 1 Light Accent 6"/>
    <w:basedOn w:val="NormaleTabelle"/>
    <w:uiPriority w:val="46"/>
    <w:rsid w:val="00D46AC1"/>
    <w:pPr>
      <w:spacing w:after="0" w:line="240" w:lineRule="auto"/>
    </w:pPr>
    <w:tblPr>
      <w:tblStyleRowBandSize w:val="1"/>
      <w:tblStyleColBandSize w:val="1"/>
      <w:tblBorders>
        <w:top w:val="single" w:sz="4" w:space="0" w:color="B3E5A1" w:themeColor="accent6" w:themeTint="66"/>
        <w:left w:val="single" w:sz="4" w:space="0" w:color="B3E5A1" w:themeColor="accent6" w:themeTint="66"/>
        <w:bottom w:val="single" w:sz="4" w:space="0" w:color="B3E5A1" w:themeColor="accent6" w:themeTint="66"/>
        <w:right w:val="single" w:sz="4" w:space="0" w:color="B3E5A1" w:themeColor="accent6" w:themeTint="66"/>
        <w:insideH w:val="single" w:sz="4" w:space="0" w:color="B3E5A1" w:themeColor="accent6" w:themeTint="66"/>
        <w:insideV w:val="single" w:sz="4" w:space="0" w:color="B3E5A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8DD87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5">
    <w:name w:val="Grid Table 1 Light Accent 5"/>
    <w:basedOn w:val="NormaleTabelle"/>
    <w:uiPriority w:val="46"/>
    <w:rsid w:val="00D46AC1"/>
    <w:pPr>
      <w:spacing w:after="0" w:line="240" w:lineRule="auto"/>
    </w:pPr>
    <w:tblPr>
      <w:tblStyleRowBandSize w:val="1"/>
      <w:tblStyleColBandSize w:val="1"/>
      <w:tblBorders>
        <w:top w:val="single" w:sz="4" w:space="0" w:color="E59EDC" w:themeColor="accent5" w:themeTint="66"/>
        <w:left w:val="single" w:sz="4" w:space="0" w:color="E59EDC" w:themeColor="accent5" w:themeTint="66"/>
        <w:bottom w:val="single" w:sz="4" w:space="0" w:color="E59EDC" w:themeColor="accent5" w:themeTint="66"/>
        <w:right w:val="single" w:sz="4" w:space="0" w:color="E59EDC" w:themeColor="accent5" w:themeTint="66"/>
        <w:insideH w:val="single" w:sz="4" w:space="0" w:color="E59EDC" w:themeColor="accent5" w:themeTint="66"/>
        <w:insideV w:val="single" w:sz="4" w:space="0" w:color="E59ED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86DC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D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3">
    <w:name w:val="Grid Table 1 Light Accent 3"/>
    <w:basedOn w:val="NormaleTabelle"/>
    <w:uiPriority w:val="46"/>
    <w:rsid w:val="00D46AC1"/>
    <w:pPr>
      <w:spacing w:after="0" w:line="240" w:lineRule="auto"/>
    </w:pPr>
    <w:tblPr>
      <w:tblStyleRowBandSize w:val="1"/>
      <w:tblStyleColBandSize w:val="1"/>
      <w:tblBorders>
        <w:top w:val="single" w:sz="4" w:space="0" w:color="84E290" w:themeColor="accent3" w:themeTint="66"/>
        <w:left w:val="single" w:sz="4" w:space="0" w:color="84E290" w:themeColor="accent3" w:themeTint="66"/>
        <w:bottom w:val="single" w:sz="4" w:space="0" w:color="84E290" w:themeColor="accent3" w:themeTint="66"/>
        <w:right w:val="single" w:sz="4" w:space="0" w:color="84E290" w:themeColor="accent3" w:themeTint="66"/>
        <w:insideH w:val="single" w:sz="4" w:space="0" w:color="84E290" w:themeColor="accent3" w:themeTint="66"/>
        <w:insideV w:val="single" w:sz="4" w:space="0" w:color="84E29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7D45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7D45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FHAdressblock">
    <w:name w:val="FH_Adressblock"/>
    <w:basedOn w:val="Standard"/>
    <w:qFormat/>
    <w:rsid w:val="00472363"/>
    <w:pPr>
      <w:tabs>
        <w:tab w:val="left" w:pos="539"/>
      </w:tabs>
      <w:autoSpaceDE w:val="0"/>
      <w:autoSpaceDN w:val="0"/>
      <w:adjustRightInd w:val="0"/>
      <w:spacing w:after="85" w:line="168" w:lineRule="atLeast"/>
      <w:ind w:left="-102"/>
      <w:textAlignment w:val="center"/>
    </w:pPr>
    <w:rPr>
      <w:rFonts w:cs="Tenso"/>
      <w:color w:val="CD0075"/>
      <w:sz w:val="14"/>
      <w:szCs w:val="14"/>
    </w:rPr>
  </w:style>
  <w:style w:type="paragraph" w:customStyle="1" w:styleId="Default">
    <w:name w:val="Default"/>
    <w:rsid w:val="009109B0"/>
    <w:pPr>
      <w:autoSpaceDE w:val="0"/>
      <w:autoSpaceDN w:val="0"/>
      <w:adjustRightInd w:val="0"/>
      <w:spacing w:after="0" w:line="240" w:lineRule="auto"/>
    </w:pPr>
    <w:rPr>
      <w:rFonts w:ascii="Calibri" w:hAnsi="Calibri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143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1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file:////Volumes/Projekte/Projekte_aktuell/ZVDFH/Briefbogen/Word/_Importe/Stoerer_Presse.svg" TargetMode="External"/><Relationship Id="rId2" Type="http://schemas.openxmlformats.org/officeDocument/2006/relationships/image" Target="media/image2.svg"/><Relationship Id="rId1" Type="http://schemas.openxmlformats.org/officeDocument/2006/relationships/image" Target="media/image1.jpeg"/><Relationship Id="rId5" Type="http://schemas.openxmlformats.org/officeDocument/2006/relationships/image" Target="file:////Volumes/Projekte/Projekte_aktuell/ZVDFH/Logo/FH_Logokoffer_240812/RGB/FH_Logo_Zusatz_ZV/FH_Logo_ZV_pink_RGB.svg" TargetMode="External"/><Relationship Id="rId4" Type="http://schemas.openxmlformats.org/officeDocument/2006/relationships/image" Target="media/image3.sv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file:////Volumes/Projekte/Projekte_aktuell/ZVDFH/Logo/FH_Logokoffer_240812/RGB/FH_Logo_Zusatz_ZV/FH_Logo_ZV_pink_RGB.svg" TargetMode="External"/><Relationship Id="rId2" Type="http://schemas.openxmlformats.org/officeDocument/2006/relationships/image" Target="media/image3.svg"/><Relationship Id="rId1" Type="http://schemas.openxmlformats.org/officeDocument/2006/relationships/image" Target="media/image1.jpeg"/><Relationship Id="rId5" Type="http://schemas.openxmlformats.org/officeDocument/2006/relationships/image" Target="file:////Volumes/Projekte/Projekte_aktuell/ZVDFH/Briefbogen/Word/_Importe/Stoerer_Presse.svg" TargetMode="External"/><Relationship Id="rId4" Type="http://schemas.openxmlformats.org/officeDocument/2006/relationships/image" Target="media/image2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.graniger\Downloads\241001_FH_Presseinfo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A7ED41B-CE6E-134D-BAF9-091EC795F2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241001_FH_Presseinfo</Template>
  <TotalTime>0</TotalTime>
  <Pages>2</Pages>
  <Words>302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 Imhof</dc:creator>
  <cp:keywords/>
  <dc:description/>
  <cp:lastModifiedBy>Bele Graniger</cp:lastModifiedBy>
  <cp:revision>16</cp:revision>
  <cp:lastPrinted>2024-08-20T08:53:00Z</cp:lastPrinted>
  <dcterms:created xsi:type="dcterms:W3CDTF">2024-10-02T09:19:00Z</dcterms:created>
  <dcterms:modified xsi:type="dcterms:W3CDTF">2024-10-08T10:59:00Z</dcterms:modified>
</cp:coreProperties>
</file>