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4835C1" w14:textId="783C009D" w:rsidR="003D0D82" w:rsidRPr="003D0D82" w:rsidRDefault="00C774A5" w:rsidP="003D0D82">
      <w:pPr>
        <w:spacing w:after="60" w:line="240" w:lineRule="auto"/>
        <w:rPr>
          <w:rStyle w:val="Fett"/>
          <w:b w:val="0"/>
          <w:bCs w:val="0"/>
          <w:i/>
          <w:iCs/>
          <w:sz w:val="22"/>
          <w:szCs w:val="18"/>
        </w:rPr>
      </w:pPr>
      <w:r>
        <w:rPr>
          <w:rStyle w:val="Fett"/>
          <w:b w:val="0"/>
          <w:bCs w:val="0"/>
          <w:i/>
          <w:iCs/>
          <w:sz w:val="22"/>
          <w:szCs w:val="18"/>
        </w:rPr>
        <w:t>Mitgliederversammlung 2024 in Frankfurt am Main</w:t>
      </w:r>
    </w:p>
    <w:p w14:paraId="56E9E4E6" w14:textId="3D84FA64" w:rsidR="00C774A5" w:rsidRPr="00A55DB8" w:rsidRDefault="00A55DB8" w:rsidP="0001735B">
      <w:pPr>
        <w:pStyle w:val="Default"/>
        <w:spacing w:after="240" w:line="276" w:lineRule="auto"/>
        <w:rPr>
          <w:rFonts w:ascii="Tenso" w:hAnsi="Tenso"/>
          <w:b/>
          <w:bCs/>
          <w:sz w:val="27"/>
          <w:szCs w:val="27"/>
          <w14:ligatures w14:val="standardContextual"/>
        </w:rPr>
      </w:pPr>
      <w:r w:rsidRPr="00A55DB8">
        <w:rPr>
          <w:rFonts w:ascii="Tenso" w:hAnsi="Tenso"/>
          <w:b/>
          <w:bCs/>
          <w:sz w:val="27"/>
          <w:szCs w:val="27"/>
          <w14:ligatures w14:val="standardContextual"/>
        </w:rPr>
        <w:t>Kontinuität an der Spitze: Manuela Härtelt-Dören bleibt ZV-Präsidentin</w:t>
      </w:r>
    </w:p>
    <w:p w14:paraId="25E8425D" w14:textId="3186AFBC" w:rsidR="00C774A5" w:rsidRDefault="001119ED" w:rsidP="00C774A5">
      <w:pPr>
        <w:pStyle w:val="Default"/>
        <w:spacing w:after="240" w:line="276" w:lineRule="auto"/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</w:pPr>
      <w:r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>V</w:t>
      </w:r>
      <w:r w:rsidR="00C774A5" w:rsidRPr="00C774A5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om 13. bis zum 14. Oktober 2024 </w:t>
      </w:r>
      <w:r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fand die diesjährige Mitgliederversammlung des Zentralverbands des Deutschen Friseurhandwerks </w:t>
      </w:r>
      <w:r w:rsidR="00C774A5" w:rsidRPr="00C774A5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in Frankfurt am Main statt. </w:t>
      </w:r>
      <w:r w:rsidR="00E90BD7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Die Delegierten </w:t>
      </w:r>
      <w:r w:rsidR="00912CB9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>bestätigten</w:t>
      </w:r>
      <w:r w:rsidR="00A55DB8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 </w:t>
      </w:r>
      <w:r w:rsidR="00C774A5" w:rsidRPr="00C774A5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ZV-Präsidentin Manuela Härtelt-Dören in ihrem Amt. Neu gewählt wurden die beiden Vizepräsidenten </w:t>
      </w:r>
      <w:r w:rsidR="00883111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Ingo </w:t>
      </w:r>
      <w:proofErr w:type="spellStart"/>
      <w:r w:rsidR="00883111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>Lanowski</w:t>
      </w:r>
      <w:proofErr w:type="spellEnd"/>
      <w:r w:rsidR="00C774A5" w:rsidRPr="00C774A5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 und </w:t>
      </w:r>
      <w:r w:rsidR="00883111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Roberto </w:t>
      </w:r>
      <w:proofErr w:type="spellStart"/>
      <w:r w:rsidR="00883111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>Laraia</w:t>
      </w:r>
      <w:proofErr w:type="spellEnd"/>
      <w:r w:rsidR="00C774A5" w:rsidRPr="00C774A5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>.</w:t>
      </w:r>
    </w:p>
    <w:p w14:paraId="70AFA4E8" w14:textId="3471066E" w:rsidR="00005617" w:rsidRDefault="00C774A5" w:rsidP="00AD02DD">
      <w:pPr>
        <w:spacing w:after="120"/>
        <w:rPr>
          <w:color w:val="auto"/>
          <w:szCs w:val="22"/>
          <w:shd w:val="clear" w:color="auto" w:fill="FFFFFF"/>
          <w14:ligatures w14:val="none"/>
        </w:rPr>
      </w:pPr>
      <w:bookmarkStart w:id="0" w:name="_Hlk178248628"/>
      <w:r w:rsidRPr="00C774A5">
        <w:rPr>
          <w:color w:val="auto"/>
          <w:szCs w:val="22"/>
          <w:shd w:val="clear" w:color="auto" w:fill="FFFFFF"/>
          <w14:ligatures w14:val="none"/>
        </w:rPr>
        <w:t xml:space="preserve">Die Delegierten des Zentralverbands </w:t>
      </w:r>
      <w:r w:rsidR="00912CB9">
        <w:rPr>
          <w:color w:val="auto"/>
          <w:szCs w:val="22"/>
          <w:shd w:val="clear" w:color="auto" w:fill="FFFFFF"/>
          <w14:ligatures w14:val="none"/>
        </w:rPr>
        <w:t>sprachen</w:t>
      </w:r>
      <w:r w:rsidRPr="00C774A5">
        <w:rPr>
          <w:color w:val="auto"/>
          <w:szCs w:val="22"/>
          <w:shd w:val="clear" w:color="auto" w:fill="FFFFFF"/>
          <w14:ligatures w14:val="none"/>
        </w:rPr>
        <w:t xml:space="preserve"> Manuela Härtelt-Dören</w:t>
      </w:r>
      <w:r w:rsidR="005A76B7">
        <w:rPr>
          <w:color w:val="auto"/>
          <w:szCs w:val="22"/>
          <w:shd w:val="clear" w:color="auto" w:fill="FFFFFF"/>
          <w14:ligatures w14:val="none"/>
        </w:rPr>
        <w:t xml:space="preserve"> erneut</w:t>
      </w:r>
      <w:r w:rsidRPr="00C774A5">
        <w:rPr>
          <w:color w:val="auto"/>
          <w:szCs w:val="22"/>
          <w:shd w:val="clear" w:color="auto" w:fill="FFFFFF"/>
          <w14:ligatures w14:val="none"/>
        </w:rPr>
        <w:t xml:space="preserve"> ihr Vertrauen aus und </w:t>
      </w:r>
      <w:r w:rsidR="00912CB9">
        <w:rPr>
          <w:color w:val="auto"/>
          <w:szCs w:val="22"/>
          <w:shd w:val="clear" w:color="auto" w:fill="FFFFFF"/>
          <w14:ligatures w14:val="none"/>
        </w:rPr>
        <w:t xml:space="preserve">bestätigten </w:t>
      </w:r>
      <w:r w:rsidRPr="00C774A5">
        <w:rPr>
          <w:color w:val="auto"/>
          <w:szCs w:val="22"/>
          <w:shd w:val="clear" w:color="auto" w:fill="FFFFFF"/>
          <w14:ligatures w14:val="none"/>
        </w:rPr>
        <w:t xml:space="preserve">sie </w:t>
      </w:r>
      <w:r>
        <w:rPr>
          <w:color w:val="auto"/>
          <w:szCs w:val="22"/>
          <w:shd w:val="clear" w:color="auto" w:fill="FFFFFF"/>
          <w14:ligatures w14:val="none"/>
        </w:rPr>
        <w:t xml:space="preserve">in Frankfurt am Main </w:t>
      </w:r>
      <w:r w:rsidRPr="00C774A5">
        <w:rPr>
          <w:color w:val="auto"/>
          <w:szCs w:val="22"/>
          <w:shd w:val="clear" w:color="auto" w:fill="FFFFFF"/>
          <w14:ligatures w14:val="none"/>
        </w:rPr>
        <w:t>a</w:t>
      </w:r>
      <w:r w:rsidR="008C1EBE">
        <w:rPr>
          <w:color w:val="auto"/>
          <w:szCs w:val="22"/>
          <w:shd w:val="clear" w:color="auto" w:fill="FFFFFF"/>
          <w14:ligatures w14:val="none"/>
        </w:rPr>
        <w:t>l</w:t>
      </w:r>
      <w:r w:rsidR="00A55DB8">
        <w:rPr>
          <w:color w:val="auto"/>
          <w:szCs w:val="22"/>
          <w:shd w:val="clear" w:color="auto" w:fill="FFFFFF"/>
          <w14:ligatures w14:val="none"/>
        </w:rPr>
        <w:t>s Präsidentin des ZV</w:t>
      </w:r>
      <w:r w:rsidRPr="00C774A5">
        <w:rPr>
          <w:color w:val="auto"/>
          <w:szCs w:val="22"/>
          <w:shd w:val="clear" w:color="auto" w:fill="FFFFFF"/>
          <w14:ligatures w14:val="none"/>
        </w:rPr>
        <w:t xml:space="preserve">. </w:t>
      </w:r>
      <w:r w:rsidR="003C11AD">
        <w:rPr>
          <w:color w:val="auto"/>
          <w:szCs w:val="22"/>
          <w:shd w:val="clear" w:color="auto" w:fill="FFFFFF"/>
          <w14:ligatures w14:val="none"/>
        </w:rPr>
        <w:t xml:space="preserve">Für ihre kommende Amtszeit appellierte </w:t>
      </w:r>
      <w:r w:rsidR="00AE746B">
        <w:rPr>
          <w:color w:val="auto"/>
          <w:szCs w:val="22"/>
          <w:shd w:val="clear" w:color="auto" w:fill="FFFFFF"/>
          <w14:ligatures w14:val="none"/>
        </w:rPr>
        <w:t>sie</w:t>
      </w:r>
      <w:r w:rsidR="003C11AD">
        <w:rPr>
          <w:color w:val="auto"/>
          <w:szCs w:val="22"/>
          <w:shd w:val="clear" w:color="auto" w:fill="FFFFFF"/>
          <w14:ligatures w14:val="none"/>
        </w:rPr>
        <w:t xml:space="preserve"> an die Delegierten den Zusammenhalt der Branche zu fokussieren. Nur gemeinsam seien sie stark und könnten ihre</w:t>
      </w:r>
      <w:r w:rsidR="00931250">
        <w:rPr>
          <w:color w:val="auto"/>
          <w:szCs w:val="22"/>
          <w:shd w:val="clear" w:color="auto" w:fill="FFFFFF"/>
          <w14:ligatures w14:val="none"/>
        </w:rPr>
        <w:t>n Interessen Nachdruck verleihen.</w:t>
      </w:r>
      <w:r w:rsidR="00005617">
        <w:rPr>
          <w:color w:val="auto"/>
          <w:szCs w:val="22"/>
          <w:shd w:val="clear" w:color="auto" w:fill="FFFFFF"/>
          <w14:ligatures w14:val="none"/>
        </w:rPr>
        <w:t xml:space="preserve"> Dabei seien die Hauptziele ihrer künftigen Arbeit der </w:t>
      </w:r>
      <w:r w:rsidR="00005617" w:rsidRPr="00005617">
        <w:rPr>
          <w:color w:val="auto"/>
          <w:szCs w:val="22"/>
          <w:shd w:val="clear" w:color="auto" w:fill="FFFFFF"/>
          <w14:ligatures w14:val="none"/>
        </w:rPr>
        <w:t xml:space="preserve">Kampf für faire Wettbewerbsbedingungen im Friseurhandwerk, insbesondere durch die Bekämpfung von Schwarzarbeit. Zudem </w:t>
      </w:r>
      <w:r w:rsidR="00005617">
        <w:rPr>
          <w:color w:val="auto"/>
          <w:szCs w:val="22"/>
          <w:shd w:val="clear" w:color="auto" w:fill="FFFFFF"/>
          <w14:ligatures w14:val="none"/>
        </w:rPr>
        <w:t>will</w:t>
      </w:r>
      <w:r w:rsidR="00005617" w:rsidRPr="00005617">
        <w:rPr>
          <w:color w:val="auto"/>
          <w:szCs w:val="22"/>
          <w:shd w:val="clear" w:color="auto" w:fill="FFFFFF"/>
          <w14:ligatures w14:val="none"/>
        </w:rPr>
        <w:t xml:space="preserve"> sich</w:t>
      </w:r>
      <w:r w:rsidR="00005617">
        <w:rPr>
          <w:color w:val="auto"/>
          <w:szCs w:val="22"/>
          <w:shd w:val="clear" w:color="auto" w:fill="FFFFFF"/>
          <w14:ligatures w14:val="none"/>
        </w:rPr>
        <w:t xml:space="preserve"> Härtelt-Dören</w:t>
      </w:r>
      <w:r w:rsidR="00005617" w:rsidRPr="00005617">
        <w:rPr>
          <w:color w:val="auto"/>
          <w:szCs w:val="22"/>
          <w:shd w:val="clear" w:color="auto" w:fill="FFFFFF"/>
          <w14:ligatures w14:val="none"/>
        </w:rPr>
        <w:t xml:space="preserve"> stark für die Verbesserung der Berufsbildung ein</w:t>
      </w:r>
      <w:r w:rsidR="00005617">
        <w:rPr>
          <w:color w:val="auto"/>
          <w:szCs w:val="22"/>
          <w:shd w:val="clear" w:color="auto" w:fill="FFFFFF"/>
          <w14:ligatures w14:val="none"/>
        </w:rPr>
        <w:t>setzen</w:t>
      </w:r>
      <w:r w:rsidR="00005617" w:rsidRPr="00005617">
        <w:rPr>
          <w:color w:val="auto"/>
          <w:szCs w:val="22"/>
          <w:shd w:val="clear" w:color="auto" w:fill="FFFFFF"/>
          <w14:ligatures w14:val="none"/>
        </w:rPr>
        <w:t xml:space="preserve"> sowie </w:t>
      </w:r>
      <w:r w:rsidR="009D170D">
        <w:rPr>
          <w:color w:val="auto"/>
          <w:szCs w:val="22"/>
          <w:shd w:val="clear" w:color="auto" w:fill="FFFFFF"/>
          <w14:ligatures w14:val="none"/>
        </w:rPr>
        <w:t>für die</w:t>
      </w:r>
      <w:r w:rsidR="00005617" w:rsidRPr="00005617">
        <w:rPr>
          <w:color w:val="auto"/>
          <w:szCs w:val="22"/>
          <w:shd w:val="clear" w:color="auto" w:fill="FFFFFF"/>
          <w14:ligatures w14:val="none"/>
        </w:rPr>
        <w:t xml:space="preserve"> Gleichstellung von beruflicher und akademischer Bildung.</w:t>
      </w:r>
    </w:p>
    <w:p w14:paraId="56DAF310" w14:textId="54300598" w:rsidR="00C774A5" w:rsidRPr="00C774A5" w:rsidRDefault="00C774A5" w:rsidP="00C774A5">
      <w:pPr>
        <w:spacing w:after="60"/>
        <w:rPr>
          <w:b/>
          <w:bCs/>
          <w:color w:val="auto"/>
          <w:szCs w:val="22"/>
          <w:shd w:val="clear" w:color="auto" w:fill="FFFFFF"/>
          <w14:ligatures w14:val="none"/>
        </w:rPr>
      </w:pPr>
      <w:r w:rsidRPr="00C774A5">
        <w:rPr>
          <w:b/>
          <w:bCs/>
          <w:color w:val="auto"/>
          <w:szCs w:val="22"/>
          <w:shd w:val="clear" w:color="auto" w:fill="FFFFFF"/>
          <w14:ligatures w14:val="none"/>
        </w:rPr>
        <w:t>ZV-</w:t>
      </w:r>
      <w:r w:rsidR="00205A67">
        <w:rPr>
          <w:b/>
          <w:bCs/>
          <w:color w:val="auto"/>
          <w:szCs w:val="22"/>
          <w:shd w:val="clear" w:color="auto" w:fill="FFFFFF"/>
          <w14:ligatures w14:val="none"/>
        </w:rPr>
        <w:t>Führungsteam</w:t>
      </w:r>
    </w:p>
    <w:p w14:paraId="28AB8BF9" w14:textId="452DF501" w:rsidR="00C774A5" w:rsidRPr="00C774A5" w:rsidRDefault="00C93756" w:rsidP="00C774A5">
      <w:pPr>
        <w:spacing w:after="120"/>
        <w:rPr>
          <w:color w:val="auto"/>
          <w:szCs w:val="22"/>
          <w:shd w:val="clear" w:color="auto" w:fill="FFFFFF"/>
          <w14:ligatures w14:val="none"/>
        </w:rPr>
      </w:pPr>
      <w:r w:rsidRPr="00C93756">
        <w:rPr>
          <w:color w:val="auto"/>
          <w:szCs w:val="22"/>
          <w:shd w:val="clear" w:color="auto" w:fill="FFFFFF"/>
          <w14:ligatures w14:val="none"/>
        </w:rPr>
        <w:t xml:space="preserve">Das neue Team an der Spitze des Zentralverbands hat sich ehrgeizige </w:t>
      </w:r>
      <w:r>
        <w:rPr>
          <w:color w:val="auto"/>
          <w:szCs w:val="22"/>
          <w:shd w:val="clear" w:color="auto" w:fill="FFFFFF"/>
          <w14:ligatures w14:val="none"/>
        </w:rPr>
        <w:t>Ziele gesetzt.</w:t>
      </w:r>
      <w:r w:rsidRPr="00C93756">
        <w:rPr>
          <w:color w:val="auto"/>
          <w:szCs w:val="22"/>
          <w:shd w:val="clear" w:color="auto" w:fill="FFFFFF"/>
          <w14:ligatures w14:val="none"/>
        </w:rPr>
        <w:t xml:space="preserve"> </w:t>
      </w:r>
      <w:r w:rsidR="00A45339" w:rsidRPr="00A45339">
        <w:rPr>
          <w:color w:val="auto"/>
          <w:szCs w:val="22"/>
          <w:shd w:val="clear" w:color="auto" w:fill="FFFFFF"/>
          <w14:ligatures w14:val="none"/>
        </w:rPr>
        <w:t>Die Delegierten der Mitgliederversammlung bestätigten für diese Aufgabe die Vorstandsmitglieder Christian Kaiser, Vorsitzender des Fachverbands Bayern</w:t>
      </w:r>
      <w:r w:rsidR="00415816">
        <w:rPr>
          <w:color w:val="auto"/>
          <w:szCs w:val="22"/>
          <w:shd w:val="clear" w:color="auto" w:fill="FFFFFF"/>
          <w14:ligatures w14:val="none"/>
        </w:rPr>
        <w:t xml:space="preserve">; </w:t>
      </w:r>
      <w:r w:rsidR="00A45339" w:rsidRPr="00A45339">
        <w:rPr>
          <w:color w:val="auto"/>
          <w:szCs w:val="22"/>
          <w:shd w:val="clear" w:color="auto" w:fill="FFFFFF"/>
          <w14:ligatures w14:val="none"/>
        </w:rPr>
        <w:t>Jan Kopatz, Vorsitzender der Innung Berlin</w:t>
      </w:r>
      <w:r w:rsidR="003E6D95">
        <w:rPr>
          <w:color w:val="auto"/>
          <w:szCs w:val="22"/>
          <w:shd w:val="clear" w:color="auto" w:fill="FFFFFF"/>
          <w14:ligatures w14:val="none"/>
        </w:rPr>
        <w:t>;</w:t>
      </w:r>
      <w:r w:rsidR="007048D7">
        <w:rPr>
          <w:color w:val="auto"/>
          <w:szCs w:val="22"/>
          <w:shd w:val="clear" w:color="auto" w:fill="FFFFFF"/>
          <w14:ligatures w14:val="none"/>
        </w:rPr>
        <w:t xml:space="preserve"> </w:t>
      </w:r>
      <w:r w:rsidR="003E6D95" w:rsidRPr="00A45339">
        <w:rPr>
          <w:color w:val="auto"/>
          <w:szCs w:val="22"/>
          <w:shd w:val="clear" w:color="auto" w:fill="FFFFFF"/>
          <w14:ligatures w14:val="none"/>
        </w:rPr>
        <w:t xml:space="preserve">Ingo </w:t>
      </w:r>
      <w:proofErr w:type="spellStart"/>
      <w:r w:rsidR="003E6D95" w:rsidRPr="00A45339">
        <w:rPr>
          <w:color w:val="auto"/>
          <w:szCs w:val="22"/>
          <w:shd w:val="clear" w:color="auto" w:fill="FFFFFF"/>
          <w14:ligatures w14:val="none"/>
        </w:rPr>
        <w:t>Lanowski</w:t>
      </w:r>
      <w:proofErr w:type="spellEnd"/>
      <w:r w:rsidR="003E6D95" w:rsidRPr="00A45339">
        <w:rPr>
          <w:color w:val="auto"/>
          <w:szCs w:val="22"/>
          <w:shd w:val="clear" w:color="auto" w:fill="FFFFFF"/>
          <w14:ligatures w14:val="none"/>
        </w:rPr>
        <w:t>, Vorsitzender des Fachverbands NRW;</w:t>
      </w:r>
      <w:r w:rsidR="003E6D95">
        <w:rPr>
          <w:color w:val="auto"/>
          <w:szCs w:val="22"/>
          <w:shd w:val="clear" w:color="auto" w:fill="FFFFFF"/>
          <w14:ligatures w14:val="none"/>
        </w:rPr>
        <w:t xml:space="preserve"> </w:t>
      </w:r>
      <w:r w:rsidR="003E6D95" w:rsidRPr="00A45339">
        <w:rPr>
          <w:color w:val="auto"/>
          <w:szCs w:val="22"/>
          <w:shd w:val="clear" w:color="auto" w:fill="FFFFFF"/>
          <w14:ligatures w14:val="none"/>
        </w:rPr>
        <w:t xml:space="preserve">Roberto </w:t>
      </w:r>
      <w:proofErr w:type="spellStart"/>
      <w:r w:rsidR="003E6D95" w:rsidRPr="00A45339">
        <w:rPr>
          <w:color w:val="auto"/>
          <w:szCs w:val="22"/>
          <w:shd w:val="clear" w:color="auto" w:fill="FFFFFF"/>
          <w14:ligatures w14:val="none"/>
        </w:rPr>
        <w:t>Laraia</w:t>
      </w:r>
      <w:proofErr w:type="spellEnd"/>
      <w:r w:rsidR="003E6D95" w:rsidRPr="00A45339">
        <w:rPr>
          <w:color w:val="auto"/>
          <w:szCs w:val="22"/>
          <w:shd w:val="clear" w:color="auto" w:fill="FFFFFF"/>
          <w14:ligatures w14:val="none"/>
        </w:rPr>
        <w:t xml:space="preserve">, Art </w:t>
      </w:r>
      <w:proofErr w:type="spellStart"/>
      <w:r w:rsidR="003E6D95" w:rsidRPr="00A45339">
        <w:rPr>
          <w:color w:val="auto"/>
          <w:szCs w:val="22"/>
          <w:shd w:val="clear" w:color="auto" w:fill="FFFFFF"/>
          <w14:ligatures w14:val="none"/>
        </w:rPr>
        <w:t>Director</w:t>
      </w:r>
      <w:proofErr w:type="spellEnd"/>
      <w:r w:rsidR="003E6D95" w:rsidRPr="00A45339">
        <w:rPr>
          <w:color w:val="auto"/>
          <w:szCs w:val="22"/>
          <w:shd w:val="clear" w:color="auto" w:fill="FFFFFF"/>
          <w14:ligatures w14:val="none"/>
        </w:rPr>
        <w:t xml:space="preserve"> und Vorstandsmitglied des Fachverbands Baden-Württemberg </w:t>
      </w:r>
      <w:r w:rsidR="003E6D95">
        <w:rPr>
          <w:color w:val="auto"/>
          <w:szCs w:val="22"/>
          <w:shd w:val="clear" w:color="auto" w:fill="FFFFFF"/>
          <w14:ligatures w14:val="none"/>
        </w:rPr>
        <w:t xml:space="preserve">und </w:t>
      </w:r>
      <w:r w:rsidR="00A45339" w:rsidRPr="00A45339">
        <w:rPr>
          <w:color w:val="auto"/>
          <w:szCs w:val="22"/>
          <w:shd w:val="clear" w:color="auto" w:fill="FFFFFF"/>
          <w14:ligatures w14:val="none"/>
        </w:rPr>
        <w:t xml:space="preserve">Ines Tietböhl, Vorsitzende des Fachverbands Mecklenburg-Vorpommern. </w:t>
      </w:r>
      <w:r w:rsidR="00A45339">
        <w:rPr>
          <w:color w:val="auto"/>
          <w:szCs w:val="22"/>
          <w:shd w:val="clear" w:color="auto" w:fill="FFFFFF"/>
          <w14:ligatures w14:val="none"/>
        </w:rPr>
        <w:t>Neu in den ZV-Vorstand gewählt wurden</w:t>
      </w:r>
      <w:r w:rsidR="00415816">
        <w:rPr>
          <w:color w:val="auto"/>
          <w:szCs w:val="22"/>
          <w:shd w:val="clear" w:color="auto" w:fill="FFFFFF"/>
          <w14:ligatures w14:val="none"/>
        </w:rPr>
        <w:t xml:space="preserve"> Dirk Reisacher, Vorsitzender des Fachverbands Baden-Württemberg; Christian Hertlein, Vorstandsmitglied des Fachverbands Bayern</w:t>
      </w:r>
      <w:r w:rsidR="00F82BB6">
        <w:rPr>
          <w:color w:val="auto"/>
          <w:szCs w:val="22"/>
          <w:shd w:val="clear" w:color="auto" w:fill="FFFFFF"/>
          <w14:ligatures w14:val="none"/>
        </w:rPr>
        <w:t xml:space="preserve">, </w:t>
      </w:r>
      <w:r w:rsidR="00415816">
        <w:rPr>
          <w:color w:val="auto"/>
          <w:szCs w:val="22"/>
          <w:shd w:val="clear" w:color="auto" w:fill="FFFFFF"/>
          <w14:ligatures w14:val="none"/>
        </w:rPr>
        <w:t>und Antonio Weinitschke, Vorstandsmitglied des Fachverbands NRW.</w:t>
      </w:r>
    </w:p>
    <w:p w14:paraId="58259D28" w14:textId="7936252D" w:rsidR="00C774A5" w:rsidRPr="00C774A5" w:rsidRDefault="00C774A5" w:rsidP="00C774A5">
      <w:pPr>
        <w:spacing w:after="60"/>
        <w:rPr>
          <w:b/>
          <w:bCs/>
          <w:color w:val="auto"/>
          <w:szCs w:val="22"/>
          <w:shd w:val="clear" w:color="auto" w:fill="FFFFFF"/>
          <w14:ligatures w14:val="none"/>
        </w:rPr>
      </w:pPr>
      <w:r w:rsidRPr="00C774A5">
        <w:rPr>
          <w:b/>
          <w:bCs/>
          <w:color w:val="auto"/>
          <w:szCs w:val="22"/>
          <w:shd w:val="clear" w:color="auto" w:fill="FFFFFF"/>
          <w14:ligatures w14:val="none"/>
        </w:rPr>
        <w:t xml:space="preserve">Ausschüsse und ihre </w:t>
      </w:r>
      <w:r w:rsidR="00F86EC5">
        <w:rPr>
          <w:b/>
          <w:bCs/>
          <w:color w:val="auto"/>
          <w:szCs w:val="22"/>
          <w:shd w:val="clear" w:color="auto" w:fill="FFFFFF"/>
          <w14:ligatures w14:val="none"/>
        </w:rPr>
        <w:t>Vorsitzenden</w:t>
      </w:r>
    </w:p>
    <w:p w14:paraId="3C9CD91C" w14:textId="03591F17" w:rsidR="00670031" w:rsidRPr="004F01C9" w:rsidRDefault="00C774A5" w:rsidP="004F01C9">
      <w:pPr>
        <w:pStyle w:val="Listenabsatz"/>
        <w:numPr>
          <w:ilvl w:val="0"/>
          <w:numId w:val="2"/>
        </w:numPr>
        <w:spacing w:after="160"/>
        <w:rPr>
          <w:color w:val="auto"/>
          <w:szCs w:val="22"/>
          <w:shd w:val="clear" w:color="auto" w:fill="FFFFFF"/>
          <w14:ligatures w14:val="none"/>
        </w:rPr>
      </w:pPr>
      <w:r w:rsidRPr="004F01C9">
        <w:rPr>
          <w:i/>
          <w:iCs/>
          <w:color w:val="auto"/>
          <w:szCs w:val="22"/>
          <w:shd w:val="clear" w:color="auto" w:fill="FFFFFF"/>
          <w14:ligatures w14:val="none"/>
        </w:rPr>
        <w:t>Ausschuss Wirtschaft und Soziales</w:t>
      </w:r>
      <w:r w:rsidRPr="00670031">
        <w:rPr>
          <w:color w:val="auto"/>
          <w:szCs w:val="22"/>
          <w:shd w:val="clear" w:color="auto" w:fill="FFFFFF"/>
          <w14:ligatures w14:val="none"/>
        </w:rPr>
        <w:t xml:space="preserve">: </w:t>
      </w:r>
      <w:r w:rsidR="00E90BD7" w:rsidRPr="00670031">
        <w:rPr>
          <w:color w:val="auto"/>
          <w:szCs w:val="22"/>
          <w:shd w:val="clear" w:color="auto" w:fill="FFFFFF"/>
          <w14:ligatures w14:val="none"/>
        </w:rPr>
        <w:t>Dirk Reisacher</w:t>
      </w:r>
      <w:r w:rsidRPr="00670031">
        <w:rPr>
          <w:color w:val="auto"/>
          <w:szCs w:val="22"/>
          <w:shd w:val="clear" w:color="auto" w:fill="FFFFFF"/>
          <w14:ligatures w14:val="none"/>
        </w:rPr>
        <w:t xml:space="preserve"> (Vorsitzender)</w:t>
      </w:r>
      <w:r w:rsidR="00E90BD7" w:rsidRPr="00670031">
        <w:rPr>
          <w:color w:val="auto"/>
          <w:szCs w:val="22"/>
          <w:shd w:val="clear" w:color="auto" w:fill="FFFFFF"/>
          <w14:ligatures w14:val="none"/>
        </w:rPr>
        <w:t>,</w:t>
      </w:r>
      <w:r w:rsidR="00BC5DF5" w:rsidRPr="00670031">
        <w:rPr>
          <w:color w:val="auto"/>
          <w:szCs w:val="22"/>
          <w:shd w:val="clear" w:color="auto" w:fill="FFFFFF"/>
          <w14:ligatures w14:val="none"/>
        </w:rPr>
        <w:t xml:space="preserve"> </w:t>
      </w:r>
      <w:r w:rsidR="004F01C9" w:rsidRPr="004F01C9">
        <w:rPr>
          <w:color w:val="auto"/>
          <w:szCs w:val="22"/>
          <w:shd w:val="clear" w:color="auto" w:fill="FFFFFF"/>
          <w14:ligatures w14:val="none"/>
        </w:rPr>
        <w:t>Christian Kaiser</w:t>
      </w:r>
      <w:r w:rsidR="004F01C9">
        <w:rPr>
          <w:color w:val="auto"/>
          <w:szCs w:val="22"/>
          <w:shd w:val="clear" w:color="auto" w:fill="FFFFFF"/>
          <w14:ligatures w14:val="none"/>
        </w:rPr>
        <w:t xml:space="preserve"> (stellv. Vorsitzender)</w:t>
      </w:r>
      <w:r w:rsidR="004F01C9" w:rsidRPr="004F01C9">
        <w:rPr>
          <w:color w:val="auto"/>
          <w:szCs w:val="22"/>
          <w:shd w:val="clear" w:color="auto" w:fill="FFFFFF"/>
          <w14:ligatures w14:val="none"/>
        </w:rPr>
        <w:t xml:space="preserve">, </w:t>
      </w:r>
      <w:r w:rsidR="00AD3FA8" w:rsidRPr="004F01C9">
        <w:rPr>
          <w:color w:val="auto"/>
          <w:szCs w:val="22"/>
          <w:shd w:val="clear" w:color="auto" w:fill="FFFFFF"/>
          <w14:ligatures w14:val="none"/>
        </w:rPr>
        <w:t>Mike Engels, Thomas Kemmerich</w:t>
      </w:r>
      <w:r w:rsidR="00AD3FA8">
        <w:rPr>
          <w:color w:val="auto"/>
          <w:szCs w:val="22"/>
          <w:shd w:val="clear" w:color="auto" w:fill="FFFFFF"/>
          <w14:ligatures w14:val="none"/>
        </w:rPr>
        <w:t>,</w:t>
      </w:r>
      <w:r w:rsidR="00AD3FA8" w:rsidRPr="004F01C9">
        <w:rPr>
          <w:color w:val="auto"/>
          <w:szCs w:val="22"/>
          <w:shd w:val="clear" w:color="auto" w:fill="FFFFFF"/>
          <w14:ligatures w14:val="none"/>
        </w:rPr>
        <w:t xml:space="preserve"> </w:t>
      </w:r>
      <w:r w:rsidR="004F01C9" w:rsidRPr="004F01C9">
        <w:rPr>
          <w:color w:val="auto"/>
          <w:szCs w:val="22"/>
          <w:shd w:val="clear" w:color="auto" w:fill="FFFFFF"/>
          <w14:ligatures w14:val="none"/>
        </w:rPr>
        <w:t xml:space="preserve">Angelika Kuhne, </w:t>
      </w:r>
      <w:r w:rsidR="00AD3FA8" w:rsidRPr="004F01C9">
        <w:rPr>
          <w:color w:val="auto"/>
          <w:szCs w:val="22"/>
          <w:shd w:val="clear" w:color="auto" w:fill="FFFFFF"/>
          <w14:ligatures w14:val="none"/>
        </w:rPr>
        <w:t xml:space="preserve">Uwe </w:t>
      </w:r>
      <w:proofErr w:type="spellStart"/>
      <w:r w:rsidR="00AD3FA8" w:rsidRPr="004F01C9">
        <w:rPr>
          <w:color w:val="auto"/>
          <w:szCs w:val="22"/>
          <w:shd w:val="clear" w:color="auto" w:fill="FFFFFF"/>
          <w14:ligatures w14:val="none"/>
        </w:rPr>
        <w:t>Lerzerl</w:t>
      </w:r>
      <w:proofErr w:type="spellEnd"/>
      <w:r w:rsidR="00AD3FA8">
        <w:rPr>
          <w:color w:val="auto"/>
          <w:szCs w:val="22"/>
          <w:shd w:val="clear" w:color="auto" w:fill="FFFFFF"/>
          <w14:ligatures w14:val="none"/>
        </w:rPr>
        <w:t>,</w:t>
      </w:r>
      <w:r w:rsidR="00AD3FA8" w:rsidRPr="004F01C9">
        <w:rPr>
          <w:color w:val="auto"/>
          <w:szCs w:val="22"/>
          <w:shd w:val="clear" w:color="auto" w:fill="FFFFFF"/>
          <w14:ligatures w14:val="none"/>
        </w:rPr>
        <w:t xml:space="preserve"> Ramona Montag, </w:t>
      </w:r>
      <w:r w:rsidR="004F01C9" w:rsidRPr="004F01C9">
        <w:rPr>
          <w:color w:val="auto"/>
          <w:szCs w:val="22"/>
          <w:shd w:val="clear" w:color="auto" w:fill="FFFFFF"/>
          <w14:ligatures w14:val="none"/>
        </w:rPr>
        <w:t>Axel Müller</w:t>
      </w:r>
    </w:p>
    <w:p w14:paraId="1C571B28" w14:textId="7C7B8C2A" w:rsidR="00670031" w:rsidRDefault="00670031" w:rsidP="00C774A5">
      <w:pPr>
        <w:pStyle w:val="Listenabsatz"/>
        <w:numPr>
          <w:ilvl w:val="0"/>
          <w:numId w:val="2"/>
        </w:numPr>
        <w:spacing w:after="160"/>
        <w:rPr>
          <w:color w:val="auto"/>
          <w:szCs w:val="22"/>
          <w:shd w:val="clear" w:color="auto" w:fill="FFFFFF"/>
          <w14:ligatures w14:val="none"/>
        </w:rPr>
      </w:pPr>
      <w:r w:rsidRPr="004F01C9">
        <w:rPr>
          <w:i/>
          <w:iCs/>
          <w:color w:val="auto"/>
          <w:szCs w:val="22"/>
          <w:shd w:val="clear" w:color="auto" w:fill="FFFFFF"/>
          <w14:ligatures w14:val="none"/>
        </w:rPr>
        <w:t>B</w:t>
      </w:r>
      <w:r w:rsidR="00C774A5" w:rsidRPr="004F01C9">
        <w:rPr>
          <w:i/>
          <w:iCs/>
          <w:color w:val="auto"/>
          <w:szCs w:val="22"/>
          <w:shd w:val="clear" w:color="auto" w:fill="FFFFFF"/>
          <w14:ligatures w14:val="none"/>
        </w:rPr>
        <w:t>erufsbildungsausschuss</w:t>
      </w:r>
      <w:r w:rsidR="00C774A5" w:rsidRPr="00670031">
        <w:rPr>
          <w:color w:val="auto"/>
          <w:szCs w:val="22"/>
          <w:shd w:val="clear" w:color="auto" w:fill="FFFFFF"/>
          <w14:ligatures w14:val="none"/>
        </w:rPr>
        <w:t xml:space="preserve">: </w:t>
      </w:r>
      <w:r w:rsidR="00E90BD7" w:rsidRPr="00670031">
        <w:rPr>
          <w:color w:val="auto"/>
          <w:szCs w:val="22"/>
          <w:shd w:val="clear" w:color="auto" w:fill="FFFFFF"/>
          <w14:ligatures w14:val="none"/>
        </w:rPr>
        <w:t xml:space="preserve">Christian Hertlein (Vorsitzender), </w:t>
      </w:r>
      <w:r w:rsidR="004F01C9" w:rsidRPr="004F01C9">
        <w:rPr>
          <w:color w:val="auto"/>
          <w:szCs w:val="22"/>
          <w:shd w:val="clear" w:color="auto" w:fill="FFFFFF"/>
          <w14:ligatures w14:val="none"/>
        </w:rPr>
        <w:t>Martin Jetter</w:t>
      </w:r>
      <w:r w:rsidR="00AD3FA8">
        <w:rPr>
          <w:color w:val="auto"/>
          <w:szCs w:val="22"/>
          <w:shd w:val="clear" w:color="auto" w:fill="FFFFFF"/>
          <w14:ligatures w14:val="none"/>
        </w:rPr>
        <w:t xml:space="preserve"> (stellv. Vorsitzender)</w:t>
      </w:r>
      <w:r w:rsidR="004F01C9" w:rsidRPr="004F01C9">
        <w:rPr>
          <w:color w:val="auto"/>
          <w:szCs w:val="22"/>
          <w:shd w:val="clear" w:color="auto" w:fill="FFFFFF"/>
          <w14:ligatures w14:val="none"/>
        </w:rPr>
        <w:t xml:space="preserve">, </w:t>
      </w:r>
      <w:r w:rsidR="001D7728" w:rsidRPr="004F01C9">
        <w:rPr>
          <w:color w:val="auto"/>
          <w:szCs w:val="22"/>
          <w:shd w:val="clear" w:color="auto" w:fill="FFFFFF"/>
          <w14:ligatures w14:val="none"/>
        </w:rPr>
        <w:t>Christian Bernhardt, D</w:t>
      </w:r>
      <w:r w:rsidR="001D7728">
        <w:rPr>
          <w:color w:val="auto"/>
          <w:szCs w:val="22"/>
          <w:shd w:val="clear" w:color="auto" w:fill="FFFFFF"/>
          <w14:ligatures w14:val="none"/>
        </w:rPr>
        <w:t>aniela</w:t>
      </w:r>
      <w:r w:rsidR="001D7728" w:rsidRPr="004F01C9">
        <w:rPr>
          <w:color w:val="auto"/>
          <w:szCs w:val="22"/>
          <w:shd w:val="clear" w:color="auto" w:fill="FFFFFF"/>
          <w14:ligatures w14:val="none"/>
        </w:rPr>
        <w:t xml:space="preserve"> Hannemann, Andrea Jülich, </w:t>
      </w:r>
      <w:r w:rsidR="004F01C9" w:rsidRPr="004F01C9">
        <w:rPr>
          <w:color w:val="auto"/>
          <w:szCs w:val="22"/>
          <w:shd w:val="clear" w:color="auto" w:fill="FFFFFF"/>
          <w14:ligatures w14:val="none"/>
        </w:rPr>
        <w:t xml:space="preserve">Jan Kopatz, </w:t>
      </w:r>
      <w:r w:rsidR="001D7728" w:rsidRPr="004F01C9">
        <w:rPr>
          <w:color w:val="auto"/>
          <w:szCs w:val="22"/>
          <w:shd w:val="clear" w:color="auto" w:fill="FFFFFF"/>
          <w14:ligatures w14:val="none"/>
        </w:rPr>
        <w:lastRenderedPageBreak/>
        <w:t xml:space="preserve">Anja </w:t>
      </w:r>
      <w:proofErr w:type="spellStart"/>
      <w:r w:rsidR="001D7728" w:rsidRPr="004F01C9">
        <w:rPr>
          <w:color w:val="auto"/>
          <w:szCs w:val="22"/>
          <w:shd w:val="clear" w:color="auto" w:fill="FFFFFF"/>
          <w14:ligatures w14:val="none"/>
        </w:rPr>
        <w:t>Klanke-Lutzinak</w:t>
      </w:r>
      <w:proofErr w:type="spellEnd"/>
      <w:r w:rsidR="001D7728" w:rsidRPr="004F01C9">
        <w:rPr>
          <w:color w:val="auto"/>
          <w:szCs w:val="22"/>
          <w:shd w:val="clear" w:color="auto" w:fill="FFFFFF"/>
          <w14:ligatures w14:val="none"/>
        </w:rPr>
        <w:t xml:space="preserve">, Ingo </w:t>
      </w:r>
      <w:proofErr w:type="spellStart"/>
      <w:r w:rsidR="001D7728" w:rsidRPr="004F01C9">
        <w:rPr>
          <w:color w:val="auto"/>
          <w:szCs w:val="22"/>
          <w:shd w:val="clear" w:color="auto" w:fill="FFFFFF"/>
          <w14:ligatures w14:val="none"/>
        </w:rPr>
        <w:t>Lanowski</w:t>
      </w:r>
      <w:proofErr w:type="spellEnd"/>
      <w:r w:rsidR="001D7728" w:rsidRPr="004F01C9">
        <w:rPr>
          <w:color w:val="auto"/>
          <w:szCs w:val="22"/>
          <w:shd w:val="clear" w:color="auto" w:fill="FFFFFF"/>
          <w14:ligatures w14:val="none"/>
        </w:rPr>
        <w:t xml:space="preserve">, </w:t>
      </w:r>
      <w:r w:rsidR="00AD3FA8" w:rsidRPr="004F01C9">
        <w:rPr>
          <w:color w:val="auto"/>
          <w:szCs w:val="22"/>
          <w:shd w:val="clear" w:color="auto" w:fill="FFFFFF"/>
          <w14:ligatures w14:val="none"/>
        </w:rPr>
        <w:t xml:space="preserve">Josefine Rosskamp, </w:t>
      </w:r>
      <w:r w:rsidR="004F01C9" w:rsidRPr="004F01C9">
        <w:rPr>
          <w:color w:val="auto"/>
          <w:szCs w:val="22"/>
          <w:shd w:val="clear" w:color="auto" w:fill="FFFFFF"/>
          <w14:ligatures w14:val="none"/>
        </w:rPr>
        <w:t>Klaus-Dieter Schäfer</w:t>
      </w:r>
      <w:r w:rsidR="00AD3FA8">
        <w:rPr>
          <w:color w:val="auto"/>
          <w:szCs w:val="22"/>
          <w:shd w:val="clear" w:color="auto" w:fill="FFFFFF"/>
          <w14:ligatures w14:val="none"/>
        </w:rPr>
        <w:t>,</w:t>
      </w:r>
      <w:r w:rsidR="00AD3FA8" w:rsidRPr="00AD3FA8">
        <w:rPr>
          <w:color w:val="auto"/>
          <w:szCs w:val="22"/>
          <w:shd w:val="clear" w:color="auto" w:fill="FFFFFF"/>
          <w14:ligatures w14:val="none"/>
        </w:rPr>
        <w:t xml:space="preserve"> </w:t>
      </w:r>
      <w:r w:rsidR="00AD3FA8" w:rsidRPr="004F01C9">
        <w:rPr>
          <w:color w:val="auto"/>
          <w:szCs w:val="22"/>
          <w:shd w:val="clear" w:color="auto" w:fill="FFFFFF"/>
          <w14:ligatures w14:val="none"/>
        </w:rPr>
        <w:t>Stefan Treutel, Mike Ulrich</w:t>
      </w:r>
    </w:p>
    <w:p w14:paraId="05E45CDD" w14:textId="3A007F6C" w:rsidR="00670031" w:rsidRPr="004F01C9" w:rsidRDefault="00C774A5" w:rsidP="004F01C9">
      <w:pPr>
        <w:pStyle w:val="Listenabsatz"/>
        <w:numPr>
          <w:ilvl w:val="0"/>
          <w:numId w:val="2"/>
        </w:numPr>
        <w:spacing w:after="160"/>
        <w:rPr>
          <w:color w:val="auto"/>
          <w:szCs w:val="22"/>
          <w:shd w:val="clear" w:color="auto" w:fill="FFFFFF"/>
          <w14:ligatures w14:val="none"/>
        </w:rPr>
      </w:pPr>
      <w:r w:rsidRPr="004F01C9">
        <w:rPr>
          <w:i/>
          <w:iCs/>
          <w:color w:val="auto"/>
          <w:szCs w:val="22"/>
          <w:shd w:val="clear" w:color="auto" w:fill="FFFFFF"/>
          <w14:ligatures w14:val="none"/>
        </w:rPr>
        <w:t>Umwelt- und Gesundheitsausschuss</w:t>
      </w:r>
      <w:r w:rsidRPr="00670031">
        <w:rPr>
          <w:color w:val="auto"/>
          <w:szCs w:val="22"/>
          <w:shd w:val="clear" w:color="auto" w:fill="FFFFFF"/>
          <w14:ligatures w14:val="none"/>
        </w:rPr>
        <w:t xml:space="preserve">: </w:t>
      </w:r>
      <w:r w:rsidR="003D0A05" w:rsidRPr="00670031">
        <w:rPr>
          <w:color w:val="auto"/>
          <w:szCs w:val="22"/>
          <w:shd w:val="clear" w:color="auto" w:fill="FFFFFF"/>
          <w14:ligatures w14:val="none"/>
        </w:rPr>
        <w:t xml:space="preserve">Boris Gassert (Vorsitzender), Markus </w:t>
      </w:r>
      <w:proofErr w:type="spellStart"/>
      <w:r w:rsidR="003D0A05" w:rsidRPr="00670031">
        <w:rPr>
          <w:color w:val="auto"/>
          <w:szCs w:val="22"/>
          <w:shd w:val="clear" w:color="auto" w:fill="FFFFFF"/>
          <w14:ligatures w14:val="none"/>
        </w:rPr>
        <w:t>Bredenbröcker</w:t>
      </w:r>
      <w:proofErr w:type="spellEnd"/>
      <w:r w:rsidR="003D0A05" w:rsidRPr="00670031">
        <w:rPr>
          <w:color w:val="auto"/>
          <w:szCs w:val="22"/>
          <w:shd w:val="clear" w:color="auto" w:fill="FFFFFF"/>
          <w14:ligatures w14:val="none"/>
        </w:rPr>
        <w:t xml:space="preserve"> (</w:t>
      </w:r>
      <w:r w:rsidR="00760EF3" w:rsidRPr="00670031">
        <w:rPr>
          <w:color w:val="auto"/>
          <w:szCs w:val="22"/>
          <w:shd w:val="clear" w:color="auto" w:fill="FFFFFF"/>
          <w14:ligatures w14:val="none"/>
        </w:rPr>
        <w:t>stell. Vorsitzender)</w:t>
      </w:r>
      <w:r w:rsidR="004F01C9">
        <w:rPr>
          <w:rFonts w:ascii="Aptos" w:eastAsia="Times New Roman" w:hAnsi="Aptos" w:cs="Times New Roman"/>
          <w:szCs w:val="22"/>
          <w:lang w:eastAsia="de-DE"/>
          <w14:ligatures w14:val="none"/>
        </w:rPr>
        <w:t xml:space="preserve">, </w:t>
      </w:r>
      <w:r w:rsidR="001D7728" w:rsidRPr="004F01C9">
        <w:rPr>
          <w:color w:val="auto"/>
          <w:szCs w:val="22"/>
          <w:shd w:val="clear" w:color="auto" w:fill="FFFFFF"/>
          <w14:ligatures w14:val="none"/>
        </w:rPr>
        <w:t>Carola Bauer</w:t>
      </w:r>
      <w:r w:rsidR="001D7728">
        <w:rPr>
          <w:color w:val="auto"/>
          <w:szCs w:val="22"/>
          <w:shd w:val="clear" w:color="auto" w:fill="FFFFFF"/>
          <w14:ligatures w14:val="none"/>
        </w:rPr>
        <w:t>,</w:t>
      </w:r>
      <w:r w:rsidR="001D7728" w:rsidRPr="004F01C9">
        <w:rPr>
          <w:color w:val="auto"/>
          <w:szCs w:val="22"/>
          <w:shd w:val="clear" w:color="auto" w:fill="FFFFFF"/>
          <w14:ligatures w14:val="none"/>
        </w:rPr>
        <w:t xml:space="preserve"> </w:t>
      </w:r>
      <w:r w:rsidR="004F01C9" w:rsidRPr="004F01C9">
        <w:rPr>
          <w:color w:val="auto"/>
          <w:szCs w:val="22"/>
          <w:shd w:val="clear" w:color="auto" w:fill="FFFFFF"/>
          <w14:ligatures w14:val="none"/>
        </w:rPr>
        <w:t xml:space="preserve">Dieter Eser, Kati </w:t>
      </w:r>
      <w:proofErr w:type="spellStart"/>
      <w:r w:rsidR="004F01C9" w:rsidRPr="004F01C9">
        <w:rPr>
          <w:color w:val="auto"/>
          <w:szCs w:val="22"/>
          <w:shd w:val="clear" w:color="auto" w:fill="FFFFFF"/>
          <w14:ligatures w14:val="none"/>
        </w:rPr>
        <w:t>Kalinowsky</w:t>
      </w:r>
      <w:proofErr w:type="spellEnd"/>
      <w:r w:rsidR="004F01C9">
        <w:rPr>
          <w:color w:val="auto"/>
          <w:szCs w:val="22"/>
          <w:shd w:val="clear" w:color="auto" w:fill="FFFFFF"/>
          <w14:ligatures w14:val="none"/>
        </w:rPr>
        <w:t xml:space="preserve">, </w:t>
      </w:r>
      <w:r w:rsidR="001D7728" w:rsidRPr="004F01C9">
        <w:rPr>
          <w:color w:val="auto"/>
          <w:szCs w:val="22"/>
          <w:shd w:val="clear" w:color="auto" w:fill="FFFFFF"/>
          <w14:ligatures w14:val="none"/>
        </w:rPr>
        <w:t xml:space="preserve">Jennifer Lissmann, Sabine Trindade, </w:t>
      </w:r>
      <w:r w:rsidR="004F01C9" w:rsidRPr="004F01C9">
        <w:rPr>
          <w:color w:val="auto"/>
          <w:szCs w:val="22"/>
          <w:shd w:val="clear" w:color="auto" w:fill="FFFFFF"/>
          <w14:ligatures w14:val="none"/>
        </w:rPr>
        <w:t xml:space="preserve">Corinna Stock </w:t>
      </w:r>
    </w:p>
    <w:p w14:paraId="30444758" w14:textId="7DD7D0C8" w:rsidR="00670031" w:rsidRDefault="00C774A5" w:rsidP="00C774A5">
      <w:pPr>
        <w:pStyle w:val="Listenabsatz"/>
        <w:numPr>
          <w:ilvl w:val="0"/>
          <w:numId w:val="2"/>
        </w:numPr>
        <w:spacing w:after="160"/>
        <w:rPr>
          <w:color w:val="auto"/>
          <w:szCs w:val="22"/>
          <w:shd w:val="clear" w:color="auto" w:fill="FFFFFF"/>
          <w14:ligatures w14:val="none"/>
        </w:rPr>
      </w:pPr>
      <w:r w:rsidRPr="004F01C9">
        <w:rPr>
          <w:i/>
          <w:iCs/>
          <w:color w:val="auto"/>
          <w:szCs w:val="22"/>
          <w:shd w:val="clear" w:color="auto" w:fill="FFFFFF"/>
          <w14:ligatures w14:val="none"/>
        </w:rPr>
        <w:t>Ausschuss Innovation und Kommunikation</w:t>
      </w:r>
      <w:r w:rsidRPr="00670031">
        <w:rPr>
          <w:color w:val="auto"/>
          <w:szCs w:val="22"/>
          <w:shd w:val="clear" w:color="auto" w:fill="FFFFFF"/>
          <w14:ligatures w14:val="none"/>
        </w:rPr>
        <w:t xml:space="preserve">: </w:t>
      </w:r>
      <w:r w:rsidR="00E90BD7" w:rsidRPr="00670031">
        <w:rPr>
          <w:color w:val="auto"/>
          <w:szCs w:val="22"/>
          <w:shd w:val="clear" w:color="auto" w:fill="FFFFFF"/>
          <w14:ligatures w14:val="none"/>
        </w:rPr>
        <w:t xml:space="preserve">Jan Kopatz (Vorsitzender), </w:t>
      </w:r>
      <w:r w:rsidR="004F01C9" w:rsidRPr="00670031">
        <w:rPr>
          <w:color w:val="auto"/>
          <w:szCs w:val="22"/>
          <w:shd w:val="clear" w:color="auto" w:fill="FFFFFF"/>
          <w14:ligatures w14:val="none"/>
        </w:rPr>
        <w:t>Thomas Trapp (stellv. Vorsitzender)</w:t>
      </w:r>
      <w:r w:rsidR="004F01C9">
        <w:rPr>
          <w:color w:val="auto"/>
          <w:szCs w:val="22"/>
          <w:shd w:val="clear" w:color="auto" w:fill="FFFFFF"/>
          <w14:ligatures w14:val="none"/>
        </w:rPr>
        <w:t xml:space="preserve">, </w:t>
      </w:r>
      <w:r w:rsidR="00240CEC" w:rsidRPr="00773C57">
        <w:rPr>
          <w:color w:val="auto"/>
          <w:szCs w:val="22"/>
          <w:shd w:val="clear" w:color="auto" w:fill="FFFFFF"/>
          <w14:ligatures w14:val="none"/>
        </w:rPr>
        <w:t>Ralf Baier, Susanne Dorsten</w:t>
      </w:r>
      <w:r w:rsidR="00240CEC">
        <w:rPr>
          <w:color w:val="auto"/>
          <w:szCs w:val="22"/>
          <w:shd w:val="clear" w:color="auto" w:fill="FFFFFF"/>
          <w14:ligatures w14:val="none"/>
        </w:rPr>
        <w:t xml:space="preserve">, </w:t>
      </w:r>
      <w:r w:rsidR="00240CEC" w:rsidRPr="00773C57">
        <w:rPr>
          <w:color w:val="auto"/>
          <w:szCs w:val="22"/>
          <w:shd w:val="clear" w:color="auto" w:fill="FFFFFF"/>
          <w14:ligatures w14:val="none"/>
        </w:rPr>
        <w:t xml:space="preserve">Petra </w:t>
      </w:r>
      <w:proofErr w:type="spellStart"/>
      <w:r w:rsidR="00240CEC" w:rsidRPr="00773C57">
        <w:rPr>
          <w:color w:val="auto"/>
          <w:szCs w:val="22"/>
          <w:shd w:val="clear" w:color="auto" w:fill="FFFFFF"/>
          <w14:ligatures w14:val="none"/>
        </w:rPr>
        <w:t>Hardting-Rötsch</w:t>
      </w:r>
      <w:proofErr w:type="spellEnd"/>
      <w:r w:rsidR="00240CEC">
        <w:rPr>
          <w:color w:val="auto"/>
          <w:szCs w:val="22"/>
          <w:shd w:val="clear" w:color="auto" w:fill="FFFFFF"/>
          <w14:ligatures w14:val="none"/>
        </w:rPr>
        <w:t>,</w:t>
      </w:r>
      <w:r w:rsidR="00240CEC" w:rsidRPr="00240CEC">
        <w:rPr>
          <w:color w:val="auto"/>
          <w:szCs w:val="22"/>
          <w:shd w:val="clear" w:color="auto" w:fill="FFFFFF"/>
          <w14:ligatures w14:val="none"/>
        </w:rPr>
        <w:t xml:space="preserve"> </w:t>
      </w:r>
      <w:r w:rsidR="00240CEC" w:rsidRPr="00240CEC">
        <w:rPr>
          <w:color w:val="auto"/>
          <w:szCs w:val="22"/>
          <w:shd w:val="clear" w:color="auto" w:fill="FFFFFF"/>
          <w14:ligatures w14:val="none"/>
        </w:rPr>
        <w:t xml:space="preserve">Mike Hecker, </w:t>
      </w:r>
      <w:r w:rsidR="00E90BD7" w:rsidRPr="00670031">
        <w:rPr>
          <w:color w:val="auto"/>
          <w:szCs w:val="22"/>
          <w:shd w:val="clear" w:color="auto" w:fill="FFFFFF"/>
          <w14:ligatures w14:val="none"/>
        </w:rPr>
        <w:t xml:space="preserve">Roberto </w:t>
      </w:r>
      <w:proofErr w:type="spellStart"/>
      <w:r w:rsidR="00E90BD7" w:rsidRPr="00670031">
        <w:rPr>
          <w:color w:val="auto"/>
          <w:szCs w:val="22"/>
          <w:shd w:val="clear" w:color="auto" w:fill="FFFFFF"/>
          <w14:ligatures w14:val="none"/>
        </w:rPr>
        <w:t>Laraia</w:t>
      </w:r>
      <w:proofErr w:type="spellEnd"/>
      <w:r w:rsidR="00E90BD7" w:rsidRPr="00670031">
        <w:rPr>
          <w:color w:val="auto"/>
          <w:szCs w:val="22"/>
          <w:shd w:val="clear" w:color="auto" w:fill="FFFFFF"/>
          <w14:ligatures w14:val="none"/>
        </w:rPr>
        <w:t xml:space="preserve">, </w:t>
      </w:r>
      <w:r w:rsidR="00773C57" w:rsidRPr="00773C57">
        <w:rPr>
          <w:color w:val="auto"/>
          <w:szCs w:val="22"/>
          <w:shd w:val="clear" w:color="auto" w:fill="FFFFFF"/>
          <w14:ligatures w14:val="none"/>
        </w:rPr>
        <w:t xml:space="preserve">Sabrina Mencke, Ines Tietböhl, Marcel Springmeier, Severine </w:t>
      </w:r>
      <w:proofErr w:type="spellStart"/>
      <w:r w:rsidR="00773C57" w:rsidRPr="00773C57">
        <w:rPr>
          <w:color w:val="auto"/>
          <w:szCs w:val="22"/>
          <w:shd w:val="clear" w:color="auto" w:fill="FFFFFF"/>
          <w14:ligatures w14:val="none"/>
        </w:rPr>
        <w:t>Weiszmann</w:t>
      </w:r>
      <w:proofErr w:type="spellEnd"/>
    </w:p>
    <w:p w14:paraId="0F95DF67" w14:textId="719D0B4F" w:rsidR="00670031" w:rsidRDefault="00C774A5" w:rsidP="00670031">
      <w:pPr>
        <w:pStyle w:val="Listenabsatz"/>
        <w:numPr>
          <w:ilvl w:val="0"/>
          <w:numId w:val="2"/>
        </w:numPr>
        <w:spacing w:after="160"/>
        <w:rPr>
          <w:color w:val="auto"/>
          <w:szCs w:val="22"/>
          <w:shd w:val="clear" w:color="auto" w:fill="FFFFFF"/>
          <w14:ligatures w14:val="none"/>
        </w:rPr>
      </w:pPr>
      <w:r w:rsidRPr="004F01C9">
        <w:rPr>
          <w:i/>
          <w:iCs/>
          <w:color w:val="auto"/>
          <w:szCs w:val="22"/>
          <w:shd w:val="clear" w:color="auto" w:fill="FFFFFF"/>
          <w14:ligatures w14:val="none"/>
        </w:rPr>
        <w:t>Rechnungsprüfungsausschuss</w:t>
      </w:r>
      <w:r w:rsidRPr="00670031">
        <w:rPr>
          <w:color w:val="auto"/>
          <w:szCs w:val="22"/>
          <w:shd w:val="clear" w:color="auto" w:fill="FFFFFF"/>
          <w14:ligatures w14:val="none"/>
        </w:rPr>
        <w:t xml:space="preserve">: </w:t>
      </w:r>
      <w:r w:rsidR="00E13710" w:rsidRPr="00670031">
        <w:rPr>
          <w:color w:val="auto"/>
          <w:szCs w:val="22"/>
          <w:shd w:val="clear" w:color="auto" w:fill="FFFFFF"/>
          <w14:ligatures w14:val="none"/>
        </w:rPr>
        <w:t>Ingo Cappel</w:t>
      </w:r>
      <w:r w:rsidR="004F01C9">
        <w:rPr>
          <w:color w:val="auto"/>
          <w:szCs w:val="22"/>
          <w:shd w:val="clear" w:color="auto" w:fill="FFFFFF"/>
          <w14:ligatures w14:val="none"/>
        </w:rPr>
        <w:t xml:space="preserve"> (Vorsitzender)</w:t>
      </w:r>
      <w:r w:rsidR="00E13710" w:rsidRPr="00670031">
        <w:rPr>
          <w:color w:val="auto"/>
          <w:szCs w:val="22"/>
          <w:shd w:val="clear" w:color="auto" w:fill="FFFFFF"/>
          <w14:ligatures w14:val="none"/>
        </w:rPr>
        <w:t xml:space="preserve">, Markus </w:t>
      </w:r>
      <w:proofErr w:type="spellStart"/>
      <w:r w:rsidR="00E13710" w:rsidRPr="00670031">
        <w:rPr>
          <w:color w:val="auto"/>
          <w:szCs w:val="22"/>
          <w:shd w:val="clear" w:color="auto" w:fill="FFFFFF"/>
          <w14:ligatures w14:val="none"/>
        </w:rPr>
        <w:t>Bredenbröcker</w:t>
      </w:r>
      <w:proofErr w:type="spellEnd"/>
      <w:r w:rsidR="004F01C9">
        <w:rPr>
          <w:color w:val="auto"/>
          <w:szCs w:val="22"/>
          <w:shd w:val="clear" w:color="auto" w:fill="FFFFFF"/>
          <w14:ligatures w14:val="none"/>
        </w:rPr>
        <w:t xml:space="preserve"> (stellv. Vorsitzender)</w:t>
      </w:r>
      <w:r w:rsidR="00760EF3" w:rsidRPr="00670031">
        <w:rPr>
          <w:color w:val="auto"/>
          <w:szCs w:val="22"/>
          <w:shd w:val="clear" w:color="auto" w:fill="FFFFFF"/>
          <w14:ligatures w14:val="none"/>
        </w:rPr>
        <w:t>, Dieter Eser,</w:t>
      </w:r>
      <w:r w:rsidR="00F86EC5" w:rsidRPr="00670031">
        <w:rPr>
          <w:color w:val="auto"/>
          <w:szCs w:val="22"/>
          <w:shd w:val="clear" w:color="auto" w:fill="FFFFFF"/>
          <w14:ligatures w14:val="none"/>
        </w:rPr>
        <w:t xml:space="preserve"> Mike Engels</w:t>
      </w:r>
    </w:p>
    <w:p w14:paraId="026B9798" w14:textId="244150CC" w:rsidR="00C774A5" w:rsidRPr="00773C57" w:rsidRDefault="00C774A5" w:rsidP="00773C57">
      <w:pPr>
        <w:pStyle w:val="Listenabsatz"/>
        <w:numPr>
          <w:ilvl w:val="0"/>
          <w:numId w:val="2"/>
        </w:numPr>
        <w:spacing w:after="160"/>
        <w:rPr>
          <w:color w:val="auto"/>
          <w:szCs w:val="22"/>
          <w:shd w:val="clear" w:color="auto" w:fill="FFFFFF"/>
          <w14:ligatures w14:val="none"/>
        </w:rPr>
      </w:pPr>
      <w:r w:rsidRPr="004F01C9">
        <w:rPr>
          <w:i/>
          <w:iCs/>
          <w:color w:val="auto"/>
          <w:szCs w:val="22"/>
          <w:shd w:val="clear" w:color="auto" w:fill="FFFFFF"/>
          <w14:ligatures w14:val="none"/>
        </w:rPr>
        <w:t>Fachbeirat</w:t>
      </w:r>
      <w:r w:rsidRPr="00670031">
        <w:rPr>
          <w:color w:val="auto"/>
          <w:szCs w:val="22"/>
          <w:shd w:val="clear" w:color="auto" w:fill="FFFFFF"/>
          <w14:ligatures w14:val="none"/>
        </w:rPr>
        <w:t xml:space="preserve">: </w:t>
      </w:r>
      <w:r w:rsidR="00E90BD7" w:rsidRPr="00670031">
        <w:rPr>
          <w:color w:val="auto"/>
          <w:szCs w:val="22"/>
          <w:shd w:val="clear" w:color="auto" w:fill="FFFFFF"/>
          <w14:ligatures w14:val="none"/>
        </w:rPr>
        <w:t>Antonio Weinitschke (</w:t>
      </w:r>
      <w:r w:rsidR="003D0A05" w:rsidRPr="00670031">
        <w:rPr>
          <w:color w:val="auto"/>
          <w:szCs w:val="22"/>
          <w:shd w:val="clear" w:color="auto" w:fill="FFFFFF"/>
          <w14:ligatures w14:val="none"/>
        </w:rPr>
        <w:t xml:space="preserve">Art </w:t>
      </w:r>
      <w:proofErr w:type="spellStart"/>
      <w:r w:rsidR="003D0A05" w:rsidRPr="00670031">
        <w:rPr>
          <w:color w:val="auto"/>
          <w:szCs w:val="22"/>
          <w:shd w:val="clear" w:color="auto" w:fill="FFFFFF"/>
          <w14:ligatures w14:val="none"/>
        </w:rPr>
        <w:t>Director</w:t>
      </w:r>
      <w:proofErr w:type="spellEnd"/>
      <w:r w:rsidR="00E90BD7" w:rsidRPr="00670031">
        <w:rPr>
          <w:color w:val="auto"/>
          <w:szCs w:val="22"/>
          <w:shd w:val="clear" w:color="auto" w:fill="FFFFFF"/>
          <w14:ligatures w14:val="none"/>
        </w:rPr>
        <w:t xml:space="preserve">), Steven Meth (stellv. </w:t>
      </w:r>
      <w:r w:rsidR="003D0A05" w:rsidRPr="00670031">
        <w:rPr>
          <w:color w:val="auto"/>
          <w:szCs w:val="22"/>
          <w:shd w:val="clear" w:color="auto" w:fill="FFFFFF"/>
          <w14:ligatures w14:val="none"/>
        </w:rPr>
        <w:t xml:space="preserve">Art </w:t>
      </w:r>
      <w:proofErr w:type="spellStart"/>
      <w:r w:rsidR="003D0A05" w:rsidRPr="00670031">
        <w:rPr>
          <w:color w:val="auto"/>
          <w:szCs w:val="22"/>
          <w:shd w:val="clear" w:color="auto" w:fill="FFFFFF"/>
          <w14:ligatures w14:val="none"/>
        </w:rPr>
        <w:t>Director</w:t>
      </w:r>
      <w:proofErr w:type="spellEnd"/>
      <w:r w:rsidR="00E90BD7" w:rsidRPr="00670031">
        <w:rPr>
          <w:color w:val="auto"/>
          <w:szCs w:val="22"/>
          <w:shd w:val="clear" w:color="auto" w:fill="FFFFFF"/>
          <w14:ligatures w14:val="none"/>
        </w:rPr>
        <w:t>)</w:t>
      </w:r>
      <w:r w:rsidR="00773C57">
        <w:rPr>
          <w:color w:val="auto"/>
          <w:szCs w:val="22"/>
          <w:shd w:val="clear" w:color="auto" w:fill="FFFFFF"/>
          <w14:ligatures w14:val="none"/>
        </w:rPr>
        <w:t xml:space="preserve">, </w:t>
      </w:r>
      <w:r w:rsidR="00AD3FA8" w:rsidRPr="00773C57">
        <w:rPr>
          <w:color w:val="auto"/>
          <w:szCs w:val="22"/>
          <w:shd w:val="clear" w:color="auto" w:fill="FFFFFF"/>
          <w14:ligatures w14:val="none"/>
        </w:rPr>
        <w:t>Ulrich Feigl, Vincenza Gentile</w:t>
      </w:r>
      <w:r w:rsidR="00AD3FA8">
        <w:rPr>
          <w:color w:val="auto"/>
          <w:szCs w:val="22"/>
          <w:shd w:val="clear" w:color="auto" w:fill="FFFFFF"/>
          <w14:ligatures w14:val="none"/>
        </w:rPr>
        <w:t>,</w:t>
      </w:r>
      <w:r w:rsidR="00AD3FA8" w:rsidRPr="00AD3FA8">
        <w:rPr>
          <w:color w:val="auto"/>
          <w:szCs w:val="22"/>
          <w:shd w:val="clear" w:color="auto" w:fill="FFFFFF"/>
          <w14:ligatures w14:val="none"/>
        </w:rPr>
        <w:t xml:space="preserve"> </w:t>
      </w:r>
      <w:r w:rsidR="00AD3FA8" w:rsidRPr="00773C57">
        <w:rPr>
          <w:color w:val="auto"/>
          <w:szCs w:val="22"/>
          <w:shd w:val="clear" w:color="auto" w:fill="FFFFFF"/>
          <w14:ligatures w14:val="none"/>
        </w:rPr>
        <w:t xml:space="preserve">Milan </w:t>
      </w:r>
      <w:proofErr w:type="spellStart"/>
      <w:r w:rsidR="00AD3FA8" w:rsidRPr="00773C57">
        <w:rPr>
          <w:color w:val="auto"/>
          <w:szCs w:val="22"/>
          <w:shd w:val="clear" w:color="auto" w:fill="FFFFFF"/>
          <w14:ligatures w14:val="none"/>
        </w:rPr>
        <w:t>Krancjec</w:t>
      </w:r>
      <w:proofErr w:type="spellEnd"/>
      <w:r w:rsidR="00AD3FA8" w:rsidRPr="00773C57">
        <w:rPr>
          <w:color w:val="auto"/>
          <w:szCs w:val="22"/>
          <w:shd w:val="clear" w:color="auto" w:fill="FFFFFF"/>
          <w14:ligatures w14:val="none"/>
        </w:rPr>
        <w:t xml:space="preserve">, </w:t>
      </w:r>
      <w:r w:rsidR="00773C57" w:rsidRPr="00773C57">
        <w:rPr>
          <w:color w:val="auto"/>
          <w:szCs w:val="22"/>
          <w:shd w:val="clear" w:color="auto" w:fill="FFFFFF"/>
          <w14:ligatures w14:val="none"/>
        </w:rPr>
        <w:t xml:space="preserve">Roberto </w:t>
      </w:r>
      <w:proofErr w:type="spellStart"/>
      <w:r w:rsidR="00773C57" w:rsidRPr="00773C57">
        <w:rPr>
          <w:color w:val="auto"/>
          <w:szCs w:val="22"/>
          <w:shd w:val="clear" w:color="auto" w:fill="FFFFFF"/>
          <w14:ligatures w14:val="none"/>
        </w:rPr>
        <w:t>Laraia</w:t>
      </w:r>
      <w:proofErr w:type="spellEnd"/>
      <w:r w:rsidR="00773C57" w:rsidRPr="00773C57">
        <w:rPr>
          <w:color w:val="auto"/>
          <w:szCs w:val="22"/>
          <w:shd w:val="clear" w:color="auto" w:fill="FFFFFF"/>
          <w14:ligatures w14:val="none"/>
        </w:rPr>
        <w:t xml:space="preserve">, Dennis Machts, </w:t>
      </w:r>
      <w:r w:rsidR="00AD3FA8" w:rsidRPr="00773C57">
        <w:rPr>
          <w:color w:val="auto"/>
          <w:szCs w:val="22"/>
          <w:shd w:val="clear" w:color="auto" w:fill="FFFFFF"/>
          <w14:ligatures w14:val="none"/>
        </w:rPr>
        <w:t xml:space="preserve">Nadine Scheer, </w:t>
      </w:r>
      <w:r w:rsidR="00773C57" w:rsidRPr="00773C57">
        <w:rPr>
          <w:color w:val="auto"/>
          <w:szCs w:val="22"/>
          <w:shd w:val="clear" w:color="auto" w:fill="FFFFFF"/>
          <w14:ligatures w14:val="none"/>
        </w:rPr>
        <w:t xml:space="preserve">Gilbert Schütz, </w:t>
      </w:r>
      <w:r w:rsidR="00AD3FA8" w:rsidRPr="00773C57">
        <w:rPr>
          <w:color w:val="auto"/>
          <w:szCs w:val="22"/>
          <w:shd w:val="clear" w:color="auto" w:fill="FFFFFF"/>
          <w14:ligatures w14:val="none"/>
        </w:rPr>
        <w:t>Jörg Zecher</w:t>
      </w:r>
      <w:r w:rsidR="00AD3FA8">
        <w:rPr>
          <w:color w:val="auto"/>
          <w:szCs w:val="22"/>
          <w:shd w:val="clear" w:color="auto" w:fill="FFFFFF"/>
          <w14:ligatures w14:val="none"/>
        </w:rPr>
        <w:t>,</w:t>
      </w:r>
      <w:r w:rsidR="00AD3FA8" w:rsidRPr="00AD3FA8">
        <w:rPr>
          <w:color w:val="auto"/>
          <w:szCs w:val="22"/>
          <w:shd w:val="clear" w:color="auto" w:fill="FFFFFF"/>
          <w14:ligatures w14:val="none"/>
        </w:rPr>
        <w:t xml:space="preserve"> </w:t>
      </w:r>
      <w:r w:rsidR="00AD3FA8" w:rsidRPr="00773C57">
        <w:rPr>
          <w:color w:val="auto"/>
          <w:szCs w:val="22"/>
          <w:shd w:val="clear" w:color="auto" w:fill="FFFFFF"/>
          <w14:ligatures w14:val="none"/>
        </w:rPr>
        <w:t xml:space="preserve">Michael </w:t>
      </w:r>
      <w:proofErr w:type="spellStart"/>
      <w:r w:rsidR="00AD3FA8" w:rsidRPr="00773C57">
        <w:rPr>
          <w:color w:val="auto"/>
          <w:szCs w:val="22"/>
          <w:shd w:val="clear" w:color="auto" w:fill="FFFFFF"/>
          <w14:ligatures w14:val="none"/>
        </w:rPr>
        <w:t>Zimenga</w:t>
      </w:r>
      <w:proofErr w:type="spellEnd"/>
    </w:p>
    <w:p w14:paraId="74A360DB" w14:textId="60280733" w:rsidR="00C774A5" w:rsidRPr="00C774A5" w:rsidRDefault="00DF63C2" w:rsidP="00C774A5">
      <w:pPr>
        <w:spacing w:after="60"/>
        <w:rPr>
          <w:b/>
          <w:bCs/>
          <w:color w:val="auto"/>
          <w:szCs w:val="22"/>
          <w:shd w:val="clear" w:color="auto" w:fill="FFFFFF"/>
          <w14:ligatures w14:val="none"/>
        </w:rPr>
      </w:pPr>
      <w:r>
        <w:rPr>
          <w:b/>
          <w:bCs/>
          <w:color w:val="auto"/>
          <w:szCs w:val="22"/>
          <w:shd w:val="clear" w:color="auto" w:fill="FFFFFF"/>
          <w14:ligatures w14:val="none"/>
        </w:rPr>
        <w:t>Besondere Ehrung</w:t>
      </w:r>
      <w:r w:rsidR="00C774A5" w:rsidRPr="00C774A5">
        <w:rPr>
          <w:b/>
          <w:bCs/>
          <w:color w:val="auto"/>
          <w:szCs w:val="22"/>
          <w:shd w:val="clear" w:color="auto" w:fill="FFFFFF"/>
          <w14:ligatures w14:val="none"/>
        </w:rPr>
        <w:t xml:space="preserve"> für Herbert Gassert</w:t>
      </w:r>
    </w:p>
    <w:p w14:paraId="3AC7AC12" w14:textId="3B5E1185" w:rsidR="00C774A5" w:rsidRPr="00C774A5" w:rsidRDefault="00C774A5" w:rsidP="00C774A5">
      <w:pPr>
        <w:spacing w:after="120"/>
        <w:rPr>
          <w:color w:val="auto"/>
          <w:szCs w:val="22"/>
          <w:shd w:val="clear" w:color="auto" w:fill="FFFFFF"/>
          <w14:ligatures w14:val="none"/>
        </w:rPr>
      </w:pPr>
      <w:r w:rsidRPr="00C774A5">
        <w:rPr>
          <w:color w:val="auto"/>
          <w:szCs w:val="22"/>
          <w:shd w:val="clear" w:color="auto" w:fill="FFFFFF"/>
          <w14:ligatures w14:val="none"/>
        </w:rPr>
        <w:t xml:space="preserve">Herbert Gassert (Baden-Württemberg) kandidierte nach langjährigem und außerordentlichem Engagement in zentralen Verbandsbereichen nicht mehr für den ZV-Vorstand. Präsidentin Manuela Härtelt-Dören verlieh </w:t>
      </w:r>
      <w:r w:rsidR="005E0A6A">
        <w:rPr>
          <w:color w:val="auto"/>
          <w:szCs w:val="22"/>
          <w:shd w:val="clear" w:color="auto" w:fill="FFFFFF"/>
          <w14:ligatures w14:val="none"/>
        </w:rPr>
        <w:t xml:space="preserve">ihm </w:t>
      </w:r>
      <w:r w:rsidRPr="00C774A5">
        <w:rPr>
          <w:color w:val="auto"/>
          <w:szCs w:val="22"/>
          <w:shd w:val="clear" w:color="auto" w:fill="FFFFFF"/>
          <w14:ligatures w14:val="none"/>
        </w:rPr>
        <w:t>in Anerkennung seiner herausragenden Verdienste die Goldene Ehrennadel mit Brillanten</w:t>
      </w:r>
      <w:r w:rsidR="00012F2B">
        <w:rPr>
          <w:color w:val="auto"/>
          <w:szCs w:val="22"/>
          <w:shd w:val="clear" w:color="auto" w:fill="FFFFFF"/>
          <w14:ligatures w14:val="none"/>
        </w:rPr>
        <w:t>.</w:t>
      </w:r>
      <w:r w:rsidRPr="00C774A5">
        <w:rPr>
          <w:color w:val="auto"/>
          <w:szCs w:val="22"/>
          <w:shd w:val="clear" w:color="auto" w:fill="FFFFFF"/>
          <w14:ligatures w14:val="none"/>
        </w:rPr>
        <w:t xml:space="preserve"> Sein langjähriges Wirken zum Wohle des Friseurhandwerks wurde von der Mitgliederversammlung besonders gewürdigt.</w:t>
      </w:r>
    </w:p>
    <w:p w14:paraId="1920F859" w14:textId="77777777" w:rsidR="00C774A5" w:rsidRPr="00C774A5" w:rsidRDefault="00C774A5" w:rsidP="00C774A5">
      <w:pPr>
        <w:spacing w:after="60"/>
        <w:rPr>
          <w:b/>
          <w:bCs/>
          <w:color w:val="auto"/>
          <w:szCs w:val="22"/>
          <w:shd w:val="clear" w:color="auto" w:fill="FFFFFF"/>
          <w14:ligatures w14:val="none"/>
        </w:rPr>
      </w:pPr>
      <w:r w:rsidRPr="00C774A5">
        <w:rPr>
          <w:b/>
          <w:bCs/>
          <w:color w:val="auto"/>
          <w:szCs w:val="22"/>
          <w:shd w:val="clear" w:color="auto" w:fill="FFFFFF"/>
          <w14:ligatures w14:val="none"/>
        </w:rPr>
        <w:t>Politische Forderungen</w:t>
      </w:r>
    </w:p>
    <w:p w14:paraId="36AF693C" w14:textId="4E6B5CB1" w:rsidR="004609A4" w:rsidRPr="00070C75" w:rsidRDefault="009E2D7A" w:rsidP="00070C75">
      <w:pPr>
        <w:spacing w:after="120"/>
        <w:rPr>
          <w:i/>
          <w:iCs/>
          <w:color w:val="auto"/>
          <w:szCs w:val="22"/>
          <w:shd w:val="clear" w:color="auto" w:fill="FFFFFF"/>
          <w14:ligatures w14:val="none"/>
        </w:rPr>
      </w:pPr>
      <w:r w:rsidRPr="009E2D7A">
        <w:rPr>
          <w:color w:val="auto"/>
          <w:szCs w:val="22"/>
          <w:shd w:val="clear" w:color="auto" w:fill="FFFFFF"/>
          <w14:ligatures w14:val="none"/>
        </w:rPr>
        <w:t>Das Friseurhandwerk steht unter erheblichem Druck, vor allem durch wirtschaftliche Herausforderungen und strukturelle Probleme. Steigende Betriebskosten, verschärfter Wettbewerb durch Solo</w:t>
      </w:r>
      <w:r w:rsidR="005E0A6A">
        <w:rPr>
          <w:color w:val="auto"/>
          <w:szCs w:val="22"/>
          <w:shd w:val="clear" w:color="auto" w:fill="FFFFFF"/>
          <w14:ligatures w14:val="none"/>
        </w:rPr>
        <w:t>s</w:t>
      </w:r>
      <w:r w:rsidRPr="009E2D7A">
        <w:rPr>
          <w:color w:val="auto"/>
          <w:szCs w:val="22"/>
          <w:shd w:val="clear" w:color="auto" w:fill="FFFFFF"/>
          <w14:ligatures w14:val="none"/>
        </w:rPr>
        <w:t xml:space="preserve">elbstständige und Schwarzarbeit </w:t>
      </w:r>
      <w:r>
        <w:rPr>
          <w:color w:val="auto"/>
          <w:szCs w:val="22"/>
          <w:shd w:val="clear" w:color="auto" w:fill="FFFFFF"/>
          <w14:ligatures w14:val="none"/>
        </w:rPr>
        <w:t>belasten</w:t>
      </w:r>
      <w:r w:rsidRPr="009E2D7A">
        <w:rPr>
          <w:color w:val="auto"/>
          <w:szCs w:val="22"/>
          <w:shd w:val="clear" w:color="auto" w:fill="FFFFFF"/>
          <w14:ligatures w14:val="none"/>
        </w:rPr>
        <w:t xml:space="preserve"> viele Betriebe </w:t>
      </w:r>
      <w:r>
        <w:rPr>
          <w:color w:val="auto"/>
          <w:szCs w:val="22"/>
          <w:shd w:val="clear" w:color="auto" w:fill="FFFFFF"/>
          <w14:ligatures w14:val="none"/>
        </w:rPr>
        <w:t>extrem.</w:t>
      </w:r>
      <w:r w:rsidR="001229C9">
        <w:rPr>
          <w:color w:val="auto"/>
          <w:szCs w:val="22"/>
          <w:shd w:val="clear" w:color="auto" w:fill="FFFFFF"/>
          <w14:ligatures w14:val="none"/>
        </w:rPr>
        <w:t xml:space="preserve"> </w:t>
      </w:r>
      <w:r w:rsidRPr="009E2D7A">
        <w:rPr>
          <w:color w:val="auto"/>
          <w:szCs w:val="22"/>
          <w:shd w:val="clear" w:color="auto" w:fill="FFFFFF"/>
          <w14:ligatures w14:val="none"/>
        </w:rPr>
        <w:t>Gleichzeitig erschwer</w:t>
      </w:r>
      <w:r w:rsidR="009D170D">
        <w:rPr>
          <w:color w:val="auto"/>
          <w:szCs w:val="22"/>
          <w:shd w:val="clear" w:color="auto" w:fill="FFFFFF"/>
          <w14:ligatures w14:val="none"/>
        </w:rPr>
        <w:t>t</w:t>
      </w:r>
      <w:r w:rsidRPr="009E2D7A">
        <w:rPr>
          <w:color w:val="auto"/>
          <w:szCs w:val="22"/>
          <w:shd w:val="clear" w:color="auto" w:fill="FFFFFF"/>
          <w14:ligatures w14:val="none"/>
        </w:rPr>
        <w:t xml:space="preserve"> der </w:t>
      </w:r>
      <w:r w:rsidR="001229C9">
        <w:rPr>
          <w:color w:val="auto"/>
          <w:szCs w:val="22"/>
          <w:shd w:val="clear" w:color="auto" w:fill="FFFFFF"/>
          <w14:ligatures w14:val="none"/>
        </w:rPr>
        <w:t xml:space="preserve">Nachwuchs- und </w:t>
      </w:r>
      <w:r w:rsidRPr="009E2D7A">
        <w:rPr>
          <w:color w:val="auto"/>
          <w:szCs w:val="22"/>
          <w:shd w:val="clear" w:color="auto" w:fill="FFFFFF"/>
          <w14:ligatures w14:val="none"/>
        </w:rPr>
        <w:t xml:space="preserve">Fachkräftemangel die </w:t>
      </w:r>
      <w:r w:rsidR="001229C9" w:rsidRPr="009E2D7A">
        <w:rPr>
          <w:color w:val="auto"/>
          <w:szCs w:val="22"/>
          <w:shd w:val="clear" w:color="auto" w:fill="FFFFFF"/>
          <w14:ligatures w14:val="none"/>
        </w:rPr>
        <w:t>Zukunftsaussichten</w:t>
      </w:r>
      <w:r w:rsidRPr="009E2D7A">
        <w:rPr>
          <w:color w:val="auto"/>
          <w:szCs w:val="22"/>
          <w:shd w:val="clear" w:color="auto" w:fill="FFFFFF"/>
          <w14:ligatures w14:val="none"/>
        </w:rPr>
        <w:t xml:space="preserve"> der Branche. </w:t>
      </w:r>
      <w:r w:rsidR="001229C9">
        <w:rPr>
          <w:color w:val="auto"/>
          <w:szCs w:val="22"/>
          <w:shd w:val="clear" w:color="auto" w:fill="FFFFFF"/>
          <w14:ligatures w14:val="none"/>
        </w:rPr>
        <w:t>Deshalb fordern die Delegierten des Friseurhandwerks</w:t>
      </w:r>
      <w:r w:rsidRPr="009E2D7A">
        <w:rPr>
          <w:color w:val="auto"/>
          <w:szCs w:val="22"/>
          <w:shd w:val="clear" w:color="auto" w:fill="FFFFFF"/>
          <w14:ligatures w14:val="none"/>
        </w:rPr>
        <w:t xml:space="preserve"> dringend politische Unterstützung.</w:t>
      </w:r>
      <w:r w:rsidR="005E0A6A">
        <w:rPr>
          <w:color w:val="auto"/>
          <w:szCs w:val="22"/>
          <w:shd w:val="clear" w:color="auto" w:fill="FFFFFF"/>
          <w14:ligatures w14:val="none"/>
        </w:rPr>
        <w:t xml:space="preserve"> Auf der Mitgliederversammlung beschlossen sie dazu einen ersten Entwurf für ihr pol</w:t>
      </w:r>
      <w:r w:rsidRPr="009E2D7A">
        <w:rPr>
          <w:color w:val="auto"/>
          <w:szCs w:val="22"/>
          <w:shd w:val="clear" w:color="auto" w:fill="FFFFFF"/>
          <w14:ligatures w14:val="none"/>
        </w:rPr>
        <w:t>itische</w:t>
      </w:r>
      <w:r w:rsidR="005E0A6A">
        <w:rPr>
          <w:color w:val="auto"/>
          <w:szCs w:val="22"/>
          <w:shd w:val="clear" w:color="auto" w:fill="FFFFFF"/>
          <w14:ligatures w14:val="none"/>
        </w:rPr>
        <w:t>s</w:t>
      </w:r>
      <w:r w:rsidRPr="009E2D7A">
        <w:rPr>
          <w:color w:val="auto"/>
          <w:szCs w:val="22"/>
          <w:shd w:val="clear" w:color="auto" w:fill="FFFFFF"/>
          <w14:ligatures w14:val="none"/>
        </w:rPr>
        <w:t xml:space="preserve"> Positionspapier</w:t>
      </w:r>
      <w:r w:rsidR="005E0A6A">
        <w:rPr>
          <w:color w:val="auto"/>
          <w:szCs w:val="22"/>
          <w:shd w:val="clear" w:color="auto" w:fill="FFFFFF"/>
          <w14:ligatures w14:val="none"/>
        </w:rPr>
        <w:t xml:space="preserve"> </w:t>
      </w:r>
      <w:r w:rsidRPr="009E2D7A">
        <w:rPr>
          <w:color w:val="auto"/>
          <w:szCs w:val="22"/>
          <w:shd w:val="clear" w:color="auto" w:fill="FFFFFF"/>
          <w14:ligatures w14:val="none"/>
        </w:rPr>
        <w:t>2025</w:t>
      </w:r>
      <w:r w:rsidR="005E0A6A">
        <w:rPr>
          <w:color w:val="auto"/>
          <w:szCs w:val="22"/>
          <w:shd w:val="clear" w:color="auto" w:fill="FFFFFF"/>
          <w14:ligatures w14:val="none"/>
        </w:rPr>
        <w:t>. Darin steht die Forderung nach f</w:t>
      </w:r>
      <w:r w:rsidRPr="009E2D7A">
        <w:rPr>
          <w:color w:val="auto"/>
          <w:szCs w:val="22"/>
          <w:shd w:val="clear" w:color="auto" w:fill="FFFFFF"/>
          <w14:ligatures w14:val="none"/>
        </w:rPr>
        <w:t>aire</w:t>
      </w:r>
      <w:r w:rsidR="005E0A6A">
        <w:rPr>
          <w:color w:val="auto"/>
          <w:szCs w:val="22"/>
          <w:shd w:val="clear" w:color="auto" w:fill="FFFFFF"/>
          <w14:ligatures w14:val="none"/>
        </w:rPr>
        <w:t>n</w:t>
      </w:r>
      <w:r w:rsidRPr="009E2D7A">
        <w:rPr>
          <w:color w:val="auto"/>
          <w:szCs w:val="22"/>
          <w:shd w:val="clear" w:color="auto" w:fill="FFFFFF"/>
          <w14:ligatures w14:val="none"/>
        </w:rPr>
        <w:t xml:space="preserve"> Wettbewerbsbedingungen und eine nachhaltige Wirtschaftspolitik für kleinere und mittlere Friseurunternehmen </w:t>
      </w:r>
      <w:r w:rsidR="005E0A6A">
        <w:rPr>
          <w:color w:val="auto"/>
          <w:szCs w:val="22"/>
          <w:shd w:val="clear" w:color="auto" w:fill="FFFFFF"/>
          <w14:ligatures w14:val="none"/>
        </w:rPr>
        <w:t>im Vordergrund</w:t>
      </w:r>
      <w:r w:rsidRPr="009E2D7A">
        <w:rPr>
          <w:color w:val="auto"/>
          <w:szCs w:val="22"/>
          <w:shd w:val="clear" w:color="auto" w:fill="FFFFFF"/>
          <w14:ligatures w14:val="none"/>
        </w:rPr>
        <w:t xml:space="preserve">. Die Mitglieder </w:t>
      </w:r>
      <w:r w:rsidR="00E4232C">
        <w:rPr>
          <w:color w:val="auto"/>
          <w:szCs w:val="22"/>
          <w:shd w:val="clear" w:color="auto" w:fill="FFFFFF"/>
          <w14:ligatures w14:val="none"/>
        </w:rPr>
        <w:t>sprechen sich</w:t>
      </w:r>
      <w:r w:rsidRPr="009E2D7A">
        <w:rPr>
          <w:color w:val="auto"/>
          <w:szCs w:val="22"/>
          <w:shd w:val="clear" w:color="auto" w:fill="FFFFFF"/>
          <w14:ligatures w14:val="none"/>
        </w:rPr>
        <w:t xml:space="preserve"> zudem</w:t>
      </w:r>
      <w:r w:rsidR="00E4232C">
        <w:rPr>
          <w:color w:val="auto"/>
          <w:szCs w:val="22"/>
          <w:shd w:val="clear" w:color="auto" w:fill="FFFFFF"/>
          <w14:ligatures w14:val="none"/>
        </w:rPr>
        <w:t xml:space="preserve"> für</w:t>
      </w:r>
      <w:r w:rsidRPr="009E2D7A">
        <w:rPr>
          <w:color w:val="auto"/>
          <w:szCs w:val="22"/>
          <w:shd w:val="clear" w:color="auto" w:fill="FFFFFF"/>
          <w14:ligatures w14:val="none"/>
        </w:rPr>
        <w:t xml:space="preserve"> die Senkung von Steuerlasten und eine stärkere Bekämpfung der Schwarzarbeit durch die Aufnahme des Friseurhandwerks in das Schwarzarbeitsbekämpfungsgesetz</w:t>
      </w:r>
      <w:r w:rsidR="00E4232C">
        <w:rPr>
          <w:color w:val="auto"/>
          <w:szCs w:val="22"/>
          <w:shd w:val="clear" w:color="auto" w:fill="FFFFFF"/>
          <w14:ligatures w14:val="none"/>
        </w:rPr>
        <w:t xml:space="preserve"> aus</w:t>
      </w:r>
      <w:r w:rsidRPr="009E2D7A">
        <w:rPr>
          <w:color w:val="auto"/>
          <w:szCs w:val="22"/>
          <w:shd w:val="clear" w:color="auto" w:fill="FFFFFF"/>
          <w14:ligatures w14:val="none"/>
        </w:rPr>
        <w:t xml:space="preserve">. </w:t>
      </w:r>
    </w:p>
    <w:p w14:paraId="1D99905D" w14:textId="77777777" w:rsidR="00BD1CAC" w:rsidRDefault="00BD1CAC">
      <w:pPr>
        <w:spacing w:after="160"/>
        <w:rPr>
          <w:i/>
          <w:szCs w:val="22"/>
          <w14:ligatures w14:val="none"/>
        </w:rPr>
      </w:pPr>
      <w:r>
        <w:rPr>
          <w:i/>
          <w:szCs w:val="22"/>
        </w:rPr>
        <w:br w:type="page"/>
      </w:r>
    </w:p>
    <w:p w14:paraId="1ADA2AA5" w14:textId="2D407A1E" w:rsidR="003D0D82" w:rsidRPr="005A4506" w:rsidRDefault="003D0D82" w:rsidP="00C774A5">
      <w:pPr>
        <w:pStyle w:val="Default"/>
        <w:spacing w:before="480" w:after="120" w:line="276" w:lineRule="auto"/>
        <w:rPr>
          <w:rFonts w:ascii="Tenso" w:hAnsi="Tenso"/>
          <w:color w:val="auto"/>
          <w:sz w:val="22"/>
          <w:szCs w:val="22"/>
          <w:shd w:val="clear" w:color="auto" w:fill="FFFFFF"/>
        </w:rPr>
      </w:pPr>
      <w:r w:rsidRPr="00252B72">
        <w:rPr>
          <w:rFonts w:ascii="Tenso" w:hAnsi="Tenso"/>
          <w:i/>
          <w:sz w:val="22"/>
          <w:szCs w:val="22"/>
        </w:rPr>
        <w:lastRenderedPageBreak/>
        <w:t xml:space="preserve">Der </w:t>
      </w:r>
      <w:r w:rsidRPr="00252B72">
        <w:rPr>
          <w:rFonts w:ascii="Tenso" w:hAnsi="Tenso"/>
          <w:b/>
          <w:bCs/>
          <w:i/>
          <w:sz w:val="22"/>
          <w:szCs w:val="22"/>
        </w:rPr>
        <w:t>Zentralverband des Deutschen Friseurhandwerks</w:t>
      </w:r>
      <w:r w:rsidRPr="00252B72">
        <w:rPr>
          <w:rFonts w:ascii="Tenso" w:hAnsi="Tenso"/>
          <w:i/>
          <w:sz w:val="22"/>
          <w:szCs w:val="22"/>
        </w:rPr>
        <w:t xml:space="preserve"> (ZV) vertritt als Bundesinnungsverband die Gesamtinteressen des deutschen Friseurhandwerks. In ihm sind 11 Landesinnungsverbände zusammengeschlossen, deren Mitgliederbasis rund 210 Friseur-Innungen bilden. In der Bundesrepublik Deutschland gibt es über 80.000 Friseursalons mit 235.000 Beschäftigten und rund 13.500 Auszubildenden. Der Jahresumsatz liegt bei über 7 Milliarden Euro. Präsidentin des Zentralverbandes ist Manuela Härtelt-Dören, Hauptgeschäftsführer ist Holger Stein. Sitz der ZV-Geschäftsstelle ist Köln.</w:t>
      </w:r>
    </w:p>
    <w:bookmarkEnd w:id="0"/>
    <w:p w14:paraId="3EA2AE12" w14:textId="1EB14172" w:rsidR="003D0D82" w:rsidRPr="00BD1CAC" w:rsidRDefault="003D0D82" w:rsidP="003D0D82">
      <w:pPr>
        <w:spacing w:before="240" w:after="0"/>
        <w:rPr>
          <w:rFonts w:cs="Arial"/>
          <w:color w:val="FF0000"/>
          <w:sz w:val="20"/>
        </w:rPr>
      </w:pPr>
      <w:r w:rsidRPr="00BD1CAC">
        <w:rPr>
          <w:rFonts w:cs="Arial"/>
          <w:color w:val="000000" w:themeColor="text1"/>
          <w:sz w:val="20"/>
        </w:rPr>
        <w:t>(</w:t>
      </w:r>
      <w:r w:rsidR="00BD1CAC">
        <w:rPr>
          <w:rFonts w:cs="Arial"/>
          <w:color w:val="000000" w:themeColor="text1"/>
          <w:sz w:val="20"/>
        </w:rPr>
        <w:t>4.513</w:t>
      </w:r>
      <w:r w:rsidRPr="00BD1CAC">
        <w:rPr>
          <w:rFonts w:cs="Arial"/>
          <w:color w:val="000000" w:themeColor="text1"/>
          <w:sz w:val="20"/>
        </w:rPr>
        <w:t xml:space="preserve"> Zeichen | mit Leerstellen) </w:t>
      </w:r>
    </w:p>
    <w:p w14:paraId="01FCAFE0" w14:textId="483F2403" w:rsidR="003D0D82" w:rsidRPr="00BD1CAC" w:rsidRDefault="003D0D82" w:rsidP="003D0D82">
      <w:pPr>
        <w:spacing w:before="840" w:after="0" w:line="240" w:lineRule="auto"/>
        <w:rPr>
          <w:rFonts w:cs="Arial"/>
          <w:sz w:val="20"/>
        </w:rPr>
      </w:pPr>
      <w:r w:rsidRPr="00BD1CAC">
        <w:rPr>
          <w:rFonts w:cs="Arial"/>
          <w:sz w:val="20"/>
        </w:rPr>
        <w:t>Köln,</w:t>
      </w:r>
      <w:r w:rsidRPr="00BD1CAC">
        <w:rPr>
          <w:rFonts w:cs="Arial"/>
          <w:sz w:val="20"/>
        </w:rPr>
        <w:tab/>
      </w:r>
      <w:r w:rsidRPr="00BD1CAC">
        <w:rPr>
          <w:rFonts w:cs="Arial"/>
          <w:sz w:val="20"/>
        </w:rPr>
        <w:tab/>
      </w:r>
      <w:r w:rsidR="00012F2B" w:rsidRPr="00BD1CAC">
        <w:rPr>
          <w:rFonts w:cs="Arial"/>
          <w:sz w:val="20"/>
        </w:rPr>
        <w:t>1</w:t>
      </w:r>
      <w:r w:rsidR="00AE746B" w:rsidRPr="00BD1CAC">
        <w:rPr>
          <w:rFonts w:cs="Arial"/>
          <w:sz w:val="20"/>
        </w:rPr>
        <w:t>6</w:t>
      </w:r>
      <w:r w:rsidRPr="00BD1CAC">
        <w:rPr>
          <w:rFonts w:cs="Arial"/>
          <w:sz w:val="20"/>
        </w:rPr>
        <w:t>.10.2024</w:t>
      </w:r>
    </w:p>
    <w:p w14:paraId="55F3D4DA" w14:textId="03FC9889" w:rsidR="003D0D82" w:rsidRDefault="005A4506" w:rsidP="003D0D82">
      <w:pPr>
        <w:spacing w:after="0" w:line="240" w:lineRule="auto"/>
        <w:rPr>
          <w:rFonts w:cs="Arial"/>
          <w:sz w:val="20"/>
          <w:szCs w:val="20"/>
        </w:rPr>
      </w:pPr>
      <w:r w:rsidRPr="00BD1CAC">
        <w:rPr>
          <w:rFonts w:cs="Arial"/>
          <w:sz w:val="20"/>
          <w:szCs w:val="20"/>
        </w:rPr>
        <w:t>1</w:t>
      </w:r>
      <w:r w:rsidR="00012F2B" w:rsidRPr="00BD1CAC">
        <w:rPr>
          <w:rFonts w:cs="Arial"/>
          <w:sz w:val="20"/>
          <w:szCs w:val="20"/>
        </w:rPr>
        <w:t>3</w:t>
      </w:r>
      <w:r w:rsidR="003D0D82" w:rsidRPr="00BD1CAC">
        <w:rPr>
          <w:rFonts w:cs="Arial"/>
          <w:sz w:val="20"/>
          <w:szCs w:val="20"/>
        </w:rPr>
        <w:t xml:space="preserve">/2024 </w:t>
      </w:r>
      <w:r w:rsidR="003D0D82" w:rsidRPr="00BD1CAC">
        <w:rPr>
          <w:rFonts w:cs="Arial"/>
          <w:sz w:val="20"/>
          <w:szCs w:val="20"/>
        </w:rPr>
        <w:tab/>
      </w:r>
      <w:proofErr w:type="spellStart"/>
      <w:r w:rsidR="003D0D82" w:rsidRPr="00BD1CAC">
        <w:rPr>
          <w:rFonts w:cs="Arial"/>
          <w:sz w:val="20"/>
          <w:szCs w:val="20"/>
        </w:rPr>
        <w:t>bg</w:t>
      </w:r>
      <w:proofErr w:type="spellEnd"/>
      <w:r w:rsidR="003D0D82" w:rsidRPr="00BD1CAC">
        <w:rPr>
          <w:rFonts w:cs="Arial"/>
          <w:sz w:val="20"/>
          <w:szCs w:val="20"/>
        </w:rPr>
        <w:t>/</w:t>
      </w:r>
      <w:proofErr w:type="spellStart"/>
      <w:r w:rsidR="003D0D82" w:rsidRPr="00BD1CAC">
        <w:rPr>
          <w:rFonts w:cs="Arial"/>
          <w:sz w:val="20"/>
          <w:szCs w:val="20"/>
        </w:rPr>
        <w:t>mk</w:t>
      </w:r>
      <w:proofErr w:type="spellEnd"/>
    </w:p>
    <w:p w14:paraId="72875B7A" w14:textId="78DF0824" w:rsidR="00AD0AC3" w:rsidRPr="003D0D82" w:rsidRDefault="00AD0AC3" w:rsidP="003D0D82"/>
    <w:sectPr w:rsidR="00AD0AC3" w:rsidRPr="003D0D82" w:rsidSect="00AD0AC3">
      <w:headerReference w:type="default" r:id="rId8"/>
      <w:headerReference w:type="first" r:id="rId9"/>
      <w:footerReference w:type="first" r:id="rId10"/>
      <w:type w:val="continuous"/>
      <w:pgSz w:w="11906" w:h="16838"/>
      <w:pgMar w:top="3402" w:right="1701" w:bottom="1985" w:left="1418" w:header="3402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1322A6" w14:textId="77777777" w:rsidR="004E7D19" w:rsidRDefault="004E7D19" w:rsidP="007326D9">
      <w:pPr>
        <w:spacing w:after="0" w:line="240" w:lineRule="auto"/>
      </w:pPr>
      <w:r>
        <w:separator/>
      </w:r>
    </w:p>
  </w:endnote>
  <w:endnote w:type="continuationSeparator" w:id="0">
    <w:p w14:paraId="25BE7BDF" w14:textId="77777777" w:rsidR="004E7D19" w:rsidRDefault="004E7D19" w:rsidP="00732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nso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8009EFD-7602-4882-AACD-C3C386100F26}"/>
    <w:embedBold r:id="rId2" w:fontKey="{C271FE4D-EBAD-44C8-8005-996F2EEEEF53}"/>
    <w:embedItalic r:id="rId3" w:fontKey="{5F22B08E-CA16-4BEE-9F69-560AD613F3DA}"/>
    <w:embedBoldItalic r:id="rId4" w:fontKey="{CB86D11D-D8C3-4DE1-AF86-2AD2266E64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F7940C0-00E0-4B1D-ADE7-F42BDB054ADC}"/>
    <w:embedBold r:id="rId6" w:fontKey="{9EE04AA9-64B8-457C-8527-F4E1BFFC5D81}"/>
    <w:embedItalic r:id="rId7" w:fontKey="{EEFBE9C0-7C4F-4D55-BEAF-FDDEF868C19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BEDCF1E8-8BCA-4D16-A174-B5BED1281D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so Medium">
    <w:altName w:val="Calibri"/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49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50"/>
      <w:gridCol w:w="2450"/>
    </w:tblGrid>
    <w:tr w:rsidR="004C2B5B" w:rsidRPr="00E03D9E" w14:paraId="5BD7CBDC" w14:textId="77777777" w:rsidTr="004C2B5B">
      <w:trPr>
        <w:trHeight w:val="20"/>
      </w:trPr>
      <w:tc>
        <w:tcPr>
          <w:tcW w:w="2450" w:type="dxa"/>
        </w:tcPr>
        <w:p w14:paraId="09A1CD89" w14:textId="77777777" w:rsidR="004C2B5B" w:rsidRPr="00472363" w:rsidRDefault="004C2B5B" w:rsidP="00472363">
          <w:pPr>
            <w:pStyle w:val="FHAdressblock"/>
            <w:rPr>
              <w:rFonts w:ascii="Tenso Medium" w:hAnsi="Tenso Medium"/>
            </w:rPr>
          </w:pPr>
          <w:r w:rsidRPr="00472363">
            <w:rPr>
              <w:rFonts w:ascii="Tenso Medium" w:hAnsi="Tenso Medium"/>
            </w:rPr>
            <w:t xml:space="preserve">Zentralverband des </w:t>
          </w:r>
          <w:r w:rsidRPr="00472363">
            <w:rPr>
              <w:rFonts w:ascii="Tenso Medium" w:hAnsi="Tenso Medium"/>
            </w:rPr>
            <w:br/>
            <w:t>Deutschen Friseurhandwerks</w:t>
          </w:r>
        </w:p>
      </w:tc>
      <w:tc>
        <w:tcPr>
          <w:tcW w:w="2450" w:type="dxa"/>
        </w:tcPr>
        <w:p w14:paraId="1F56B12D" w14:textId="77777777" w:rsidR="004C2B5B" w:rsidRPr="00CE0A9F" w:rsidRDefault="004C2B5B" w:rsidP="00472363">
          <w:pPr>
            <w:pStyle w:val="FHAdressblock"/>
          </w:pPr>
          <w:r w:rsidRPr="00CE0A9F">
            <w:t>Tel-Aviv-Straße 3</w:t>
          </w:r>
          <w:r w:rsidRPr="00CE0A9F">
            <w:br/>
            <w:t>50676 Köln</w:t>
          </w:r>
          <w:r w:rsidRPr="00CE0A9F">
            <w:br/>
            <w:t>Telefon (0221) 973037-0</w:t>
          </w:r>
          <w:r w:rsidRPr="00CE0A9F">
            <w:br/>
            <w:t>Fax (0221) 973037-30</w:t>
          </w:r>
          <w:r w:rsidRPr="00CE0A9F">
            <w:br/>
            <w:t>info@friseurhandwerk.de</w:t>
          </w:r>
          <w:r w:rsidRPr="00CE0A9F">
            <w:br/>
            <w:t>www.friseurhandwerk.de</w:t>
          </w:r>
        </w:p>
      </w:tc>
    </w:tr>
  </w:tbl>
  <w:p w14:paraId="00B49FD3" w14:textId="77777777" w:rsidR="00E03D9E" w:rsidRPr="00D4132D" w:rsidRDefault="00E03D9E" w:rsidP="00D41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9996E6" w14:textId="77777777" w:rsidR="004E7D19" w:rsidRDefault="004E7D19" w:rsidP="007326D9">
      <w:pPr>
        <w:spacing w:after="0" w:line="240" w:lineRule="auto"/>
      </w:pPr>
      <w:r>
        <w:separator/>
      </w:r>
    </w:p>
  </w:footnote>
  <w:footnote w:type="continuationSeparator" w:id="0">
    <w:p w14:paraId="02A67967" w14:textId="77777777" w:rsidR="004E7D19" w:rsidRDefault="004E7D19" w:rsidP="00732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966A3F" w14:textId="77777777" w:rsidR="00C61028" w:rsidRDefault="0014618D">
    <w:r>
      <w:rPr>
        <w:rFonts w:ascii="Calibri" w:hAnsi="Calibri"/>
        <w:noProof/>
      </w:rPr>
      <w:drawing>
        <wp:anchor distT="0" distB="0" distL="114300" distR="114300" simplePos="0" relativeHeight="251671552" behindDoc="0" locked="1" layoutInCell="1" allowOverlap="0" wp14:anchorId="76706BAA" wp14:editId="51DF4836">
          <wp:simplePos x="0" y="0"/>
          <wp:positionH relativeFrom="page">
            <wp:posOffset>900430</wp:posOffset>
          </wp:positionH>
          <wp:positionV relativeFrom="page">
            <wp:posOffset>323850</wp:posOffset>
          </wp:positionV>
          <wp:extent cx="1440000" cy="1440000"/>
          <wp:effectExtent l="0" t="0" r="0" b="0"/>
          <wp:wrapNone/>
          <wp:docPr id="155995382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4285316" name="Grafik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1" r:link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BE1">
      <w:rPr>
        <w:rFonts w:ascii="Calibri" w:hAnsi="Calibri"/>
        <w:noProof/>
      </w:rPr>
      <w:drawing>
        <wp:anchor distT="0" distB="0" distL="114300" distR="114300" simplePos="0" relativeHeight="251662336" behindDoc="0" locked="1" layoutInCell="1" allowOverlap="0" wp14:anchorId="7DE233FA" wp14:editId="69F10164">
          <wp:simplePos x="0" y="0"/>
          <wp:positionH relativeFrom="page">
            <wp:posOffset>4500880</wp:posOffset>
          </wp:positionH>
          <wp:positionV relativeFrom="page">
            <wp:posOffset>36195</wp:posOffset>
          </wp:positionV>
          <wp:extent cx="2570400" cy="1692000"/>
          <wp:effectExtent l="0" t="0" r="0" b="0"/>
          <wp:wrapNone/>
          <wp:docPr id="111103881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519923" name="Grafik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3" r:link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0400" cy="1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F8C30" w14:textId="4AA1B95A" w:rsidR="00377E3D" w:rsidRPr="00FF43A0" w:rsidRDefault="001E5061" w:rsidP="009A144C">
    <w:pPr>
      <w:tabs>
        <w:tab w:val="left" w:pos="5670"/>
      </w:tabs>
      <w:suppressAutoHyphens/>
      <w:autoSpaceDE w:val="0"/>
      <w:autoSpaceDN w:val="0"/>
      <w:adjustRightInd w:val="0"/>
      <w:spacing w:before="283" w:after="57" w:line="280" w:lineRule="atLeast"/>
      <w:textAlignment w:val="center"/>
      <w:rPr>
        <w:rFonts w:cs="Tenso"/>
        <w:i/>
        <w:iCs/>
        <w:color w:val="CD0075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9508DC8" wp14:editId="1A099C73">
              <wp:simplePos x="0" y="0"/>
              <wp:positionH relativeFrom="page">
                <wp:posOffset>5400675</wp:posOffset>
              </wp:positionH>
              <wp:positionV relativeFrom="page">
                <wp:posOffset>2160270</wp:posOffset>
              </wp:positionV>
              <wp:extent cx="1785600" cy="1105200"/>
              <wp:effectExtent l="0" t="0" r="5715" b="0"/>
              <wp:wrapNone/>
              <wp:docPr id="678924720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5600" cy="1105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29A88F" w14:textId="77777777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C30D90">
                            <w:rPr>
                              <w:sz w:val="15"/>
                              <w:szCs w:val="15"/>
                            </w:rPr>
                            <w:t>Ihre Ansprechpartnerinnen:</w:t>
                          </w:r>
                        </w:p>
                        <w:p w14:paraId="1E34229C" w14:textId="5E30164C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 xml:space="preserve">Bele 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Graniger</w:t>
                          </w:r>
                        </w:p>
                        <w:p w14:paraId="5120780A" w14:textId="77777777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C30D90">
                            <w:rPr>
                              <w:sz w:val="15"/>
                              <w:szCs w:val="15"/>
                            </w:rPr>
                            <w:t>Maria Kulak</w:t>
                          </w:r>
                        </w:p>
                        <w:p w14:paraId="65A9E867" w14:textId="77777777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C30D90">
                            <w:rPr>
                              <w:sz w:val="15"/>
                              <w:szCs w:val="15"/>
                            </w:rPr>
                            <w:t xml:space="preserve">Telefon </w:t>
                          </w:r>
                          <w:r>
                            <w:rPr>
                              <w:sz w:val="15"/>
                              <w:szCs w:val="15"/>
                            </w:rPr>
                            <w:t>(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0221</w:t>
                          </w:r>
                          <w:r>
                            <w:rPr>
                              <w:sz w:val="15"/>
                              <w:szCs w:val="15"/>
                            </w:rPr>
                            <w:t xml:space="preserve">) 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973037-18</w:t>
                          </w:r>
                          <w:r>
                            <w:rPr>
                              <w:sz w:val="15"/>
                              <w:szCs w:val="15"/>
                            </w:rPr>
                            <w:t>/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-28</w:t>
                          </w:r>
                        </w:p>
                        <w:p w14:paraId="4245B047" w14:textId="77777777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F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 xml:space="preserve">ax </w:t>
                          </w:r>
                          <w:r>
                            <w:rPr>
                              <w:sz w:val="15"/>
                              <w:szCs w:val="15"/>
                            </w:rPr>
                            <w:t>(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0221</w:t>
                          </w:r>
                          <w:r>
                            <w:rPr>
                              <w:sz w:val="15"/>
                              <w:szCs w:val="15"/>
                            </w:rPr>
                            <w:t xml:space="preserve">) 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973037-30</w:t>
                          </w:r>
                        </w:p>
                        <w:p w14:paraId="06886D1C" w14:textId="77777777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C30D90">
                            <w:rPr>
                              <w:sz w:val="15"/>
                              <w:szCs w:val="15"/>
                            </w:rPr>
                            <w:t>b.graniger@friseurhandwerk.de</w:t>
                          </w:r>
                        </w:p>
                        <w:p w14:paraId="329F635C" w14:textId="457C97A3" w:rsidR="001E5061" w:rsidRPr="001E5061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C30D90">
                            <w:rPr>
                              <w:sz w:val="15"/>
                              <w:szCs w:val="15"/>
                            </w:rPr>
                            <w:t>m.kulak@friseurhandwerk.de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508DC8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425.25pt;margin-top:170.1pt;width:140.6pt;height:8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" fillcolor="white [3201]" stroked="f" strokeweight=".5pt">
              <v:textbox inset="0,0,0,0">
                <w:txbxContent>
                  <w:p w14:paraId="0929A88F" w14:textId="77777777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 w:rsidRPr="00C30D90">
                      <w:rPr>
                        <w:sz w:val="15"/>
                        <w:szCs w:val="15"/>
                      </w:rPr>
                      <w:t>Ihre Ansprechpartnerinnen:</w:t>
                    </w:r>
                  </w:p>
                  <w:p w14:paraId="1E34229C" w14:textId="5E30164C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 xml:space="preserve">Bele </w:t>
                    </w:r>
                    <w:r w:rsidRPr="00C30D90">
                      <w:rPr>
                        <w:sz w:val="15"/>
                        <w:szCs w:val="15"/>
                      </w:rPr>
                      <w:t>Graniger</w:t>
                    </w:r>
                  </w:p>
                  <w:p w14:paraId="5120780A" w14:textId="77777777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 w:rsidRPr="00C30D90">
                      <w:rPr>
                        <w:sz w:val="15"/>
                        <w:szCs w:val="15"/>
                      </w:rPr>
                      <w:t>Maria Kulak</w:t>
                    </w:r>
                  </w:p>
                  <w:p w14:paraId="65A9E867" w14:textId="77777777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 w:rsidRPr="00C30D90">
                      <w:rPr>
                        <w:sz w:val="15"/>
                        <w:szCs w:val="15"/>
                      </w:rPr>
                      <w:t xml:space="preserve">Telefon </w:t>
                    </w:r>
                    <w:r>
                      <w:rPr>
                        <w:sz w:val="15"/>
                        <w:szCs w:val="15"/>
                      </w:rPr>
                      <w:t>(</w:t>
                    </w:r>
                    <w:r w:rsidRPr="00C30D90">
                      <w:rPr>
                        <w:sz w:val="15"/>
                        <w:szCs w:val="15"/>
                      </w:rPr>
                      <w:t>0221</w:t>
                    </w:r>
                    <w:r>
                      <w:rPr>
                        <w:sz w:val="15"/>
                        <w:szCs w:val="15"/>
                      </w:rPr>
                      <w:t xml:space="preserve">) </w:t>
                    </w:r>
                    <w:r w:rsidRPr="00C30D90">
                      <w:rPr>
                        <w:sz w:val="15"/>
                        <w:szCs w:val="15"/>
                      </w:rPr>
                      <w:t>973037-18</w:t>
                    </w:r>
                    <w:r>
                      <w:rPr>
                        <w:sz w:val="15"/>
                        <w:szCs w:val="15"/>
                      </w:rPr>
                      <w:t>/</w:t>
                    </w:r>
                    <w:r w:rsidRPr="00C30D90">
                      <w:rPr>
                        <w:sz w:val="15"/>
                        <w:szCs w:val="15"/>
                      </w:rPr>
                      <w:t>-28</w:t>
                    </w:r>
                  </w:p>
                  <w:p w14:paraId="4245B047" w14:textId="77777777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F</w:t>
                    </w:r>
                    <w:r w:rsidRPr="00C30D90">
                      <w:rPr>
                        <w:sz w:val="15"/>
                        <w:szCs w:val="15"/>
                      </w:rPr>
                      <w:t xml:space="preserve">ax </w:t>
                    </w:r>
                    <w:r>
                      <w:rPr>
                        <w:sz w:val="15"/>
                        <w:szCs w:val="15"/>
                      </w:rPr>
                      <w:t>(</w:t>
                    </w:r>
                    <w:r w:rsidRPr="00C30D90">
                      <w:rPr>
                        <w:sz w:val="15"/>
                        <w:szCs w:val="15"/>
                      </w:rPr>
                      <w:t>0221</w:t>
                    </w:r>
                    <w:r>
                      <w:rPr>
                        <w:sz w:val="15"/>
                        <w:szCs w:val="15"/>
                      </w:rPr>
                      <w:t xml:space="preserve">) </w:t>
                    </w:r>
                    <w:r w:rsidRPr="00C30D90">
                      <w:rPr>
                        <w:sz w:val="15"/>
                        <w:szCs w:val="15"/>
                      </w:rPr>
                      <w:t>973037-30</w:t>
                    </w:r>
                  </w:p>
                  <w:p w14:paraId="06886D1C" w14:textId="77777777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 w:rsidRPr="00C30D90">
                      <w:rPr>
                        <w:sz w:val="15"/>
                        <w:szCs w:val="15"/>
                      </w:rPr>
                      <w:t>b.graniger@friseurhandwerk.de</w:t>
                    </w:r>
                  </w:p>
                  <w:p w14:paraId="329F635C" w14:textId="457C97A3" w:rsidR="001E5061" w:rsidRPr="001E5061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 w:rsidRPr="00C30D90">
                      <w:rPr>
                        <w:sz w:val="15"/>
                        <w:szCs w:val="15"/>
                      </w:rPr>
                      <w:t>m.kulak@friseurhandwerk.de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F09E8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DCF5808" wp14:editId="76710AA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00000" cy="2916820"/>
              <wp:effectExtent l="0" t="0" r="0" b="0"/>
              <wp:wrapTopAndBottom/>
              <wp:docPr id="177309294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0" cy="2916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34A687" id="Rechteck 5" o:spid="_x0000_s1026" style="position:absolute;margin-left:0;margin-top:0;width:283.45pt;height:229.6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" filled="f" stroked="f" strokeweight="1pt">
              <w10:wrap type="topAndBottom" anchorx="page" anchory="page"/>
            </v:rect>
          </w:pict>
        </mc:Fallback>
      </mc:AlternateContent>
    </w:r>
    <w:r w:rsidR="00D47E3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9B2FAD7" wp14:editId="124DF747">
              <wp:simplePos x="0" y="0"/>
              <wp:positionH relativeFrom="page">
                <wp:posOffset>288290</wp:posOffset>
              </wp:positionH>
              <wp:positionV relativeFrom="page">
                <wp:posOffset>3780790</wp:posOffset>
              </wp:positionV>
              <wp:extent cx="360000" cy="2160000"/>
              <wp:effectExtent l="0" t="0" r="8890" b="0"/>
              <wp:wrapNone/>
              <wp:docPr id="1422384629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3600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1CE776" w14:textId="77777777" w:rsidR="00D47E3F" w:rsidRPr="00D47E3F" w:rsidRDefault="00D47E3F" w:rsidP="009E571D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after="0" w:line="280" w:lineRule="atLeast"/>
                            <w:jc w:val="right"/>
                            <w:textAlignment w:val="center"/>
                            <w:rPr>
                              <w:rFonts w:cs="Tenso"/>
                              <w:i/>
                              <w:iCs/>
                              <w:color w:val="CD0075"/>
                              <w:sz w:val="18"/>
                              <w:szCs w:val="18"/>
                            </w:rPr>
                          </w:pPr>
                          <w:r w:rsidRPr="00D47E3F">
                            <w:rPr>
                              <w:rFonts w:cs="Tenso"/>
                              <w:i/>
                              <w:iCs/>
                              <w:color w:val="CD0075"/>
                              <w:sz w:val="18"/>
                              <w:szCs w:val="18"/>
                            </w:rPr>
                            <w:t>Abdruck honorarfrei – Belegexemplar erbeten</w:t>
                          </w:r>
                        </w:p>
                      </w:txbxContent>
                    </wps:txbx>
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B2FAD7" id="Textfeld 1" o:spid="_x0000_s1027" type="#_x0000_t202" style="position:absolute;margin-left:22.7pt;margin-top:297.7pt;width:28.35pt;height:170.1pt;rotation:180;z-index:25166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" filled="f" stroked="f" strokeweight=".5pt">
              <v:textbox style="layout-flow:vertical-ideographic" inset="0,0,0,0">
                <w:txbxContent>
                  <w:p w14:paraId="441CE776" w14:textId="77777777" w:rsidR="00D47E3F" w:rsidRPr="00D47E3F" w:rsidRDefault="00D47E3F" w:rsidP="009E571D">
                    <w:pPr>
                      <w:suppressAutoHyphens/>
                      <w:autoSpaceDE w:val="0"/>
                      <w:autoSpaceDN w:val="0"/>
                      <w:adjustRightInd w:val="0"/>
                      <w:spacing w:after="0" w:line="280" w:lineRule="atLeast"/>
                      <w:jc w:val="right"/>
                      <w:textAlignment w:val="center"/>
                      <w:rPr>
                        <w:rFonts w:cs="Tenso"/>
                        <w:i/>
                        <w:iCs/>
                        <w:color w:val="CD0075"/>
                        <w:sz w:val="18"/>
                        <w:szCs w:val="18"/>
                      </w:rPr>
                    </w:pPr>
                    <w:r w:rsidRPr="00D47E3F">
                      <w:rPr>
                        <w:rFonts w:cs="Tenso"/>
                        <w:i/>
                        <w:iCs/>
                        <w:color w:val="CD0075"/>
                        <w:sz w:val="18"/>
                        <w:szCs w:val="18"/>
                      </w:rPr>
                      <w:t>Abdruck honorarfrei – Belegexemplar erbeten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3566">
      <w:rPr>
        <w:rFonts w:ascii="Calibri" w:hAnsi="Calibri"/>
        <w:noProof/>
      </w:rPr>
      <w:drawing>
        <wp:anchor distT="0" distB="0" distL="114300" distR="114300" simplePos="0" relativeHeight="251664384" behindDoc="0" locked="1" layoutInCell="1" allowOverlap="0" wp14:anchorId="54142B38" wp14:editId="24CAE7AD">
          <wp:simplePos x="0" y="0"/>
          <wp:positionH relativeFrom="page">
            <wp:posOffset>4500880</wp:posOffset>
          </wp:positionH>
          <wp:positionV relativeFrom="page">
            <wp:posOffset>36195</wp:posOffset>
          </wp:positionV>
          <wp:extent cx="2570400" cy="1692000"/>
          <wp:effectExtent l="0" t="0" r="0" b="0"/>
          <wp:wrapNone/>
          <wp:docPr id="91257559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229514" name="Grafik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1" r:link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0400" cy="1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7E3D">
      <w:rPr>
        <w:rFonts w:ascii="Calibri" w:hAnsi="Calibri"/>
        <w:noProof/>
      </w:rPr>
      <w:drawing>
        <wp:anchor distT="0" distB="0" distL="114300" distR="114300" simplePos="0" relativeHeight="251660288" behindDoc="0" locked="1" layoutInCell="1" allowOverlap="0" wp14:anchorId="172693A5" wp14:editId="3DFAD278">
          <wp:simplePos x="0" y="0"/>
          <wp:positionH relativeFrom="page">
            <wp:posOffset>900430</wp:posOffset>
          </wp:positionH>
          <wp:positionV relativeFrom="page">
            <wp:posOffset>323850</wp:posOffset>
          </wp:positionV>
          <wp:extent cx="1440000" cy="1440000"/>
          <wp:effectExtent l="0" t="0" r="0" b="0"/>
          <wp:wrapNone/>
          <wp:docPr id="156011982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163754" name="Grafik 1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3" r:link="rId4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144000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B31201"/>
    <w:multiLevelType w:val="hybridMultilevel"/>
    <w:tmpl w:val="35BCD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9C7C15"/>
    <w:multiLevelType w:val="hybridMultilevel"/>
    <w:tmpl w:val="FA8EAE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223604">
    <w:abstractNumId w:val="0"/>
  </w:num>
  <w:num w:numId="2" w16cid:durableId="1286429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9B0"/>
    <w:rsid w:val="00005617"/>
    <w:rsid w:val="00012F2B"/>
    <w:rsid w:val="0001735B"/>
    <w:rsid w:val="00022611"/>
    <w:rsid w:val="00027D89"/>
    <w:rsid w:val="0003481A"/>
    <w:rsid w:val="00040BFE"/>
    <w:rsid w:val="00055437"/>
    <w:rsid w:val="00070C75"/>
    <w:rsid w:val="0007350A"/>
    <w:rsid w:val="00077AD6"/>
    <w:rsid w:val="000A258C"/>
    <w:rsid w:val="000C5580"/>
    <w:rsid w:val="000E26BE"/>
    <w:rsid w:val="000E6E05"/>
    <w:rsid w:val="001119ED"/>
    <w:rsid w:val="001229C9"/>
    <w:rsid w:val="001258C8"/>
    <w:rsid w:val="001345BA"/>
    <w:rsid w:val="001357A9"/>
    <w:rsid w:val="0014618D"/>
    <w:rsid w:val="001461E3"/>
    <w:rsid w:val="0015788C"/>
    <w:rsid w:val="00164408"/>
    <w:rsid w:val="00182E51"/>
    <w:rsid w:val="001916DE"/>
    <w:rsid w:val="001D7728"/>
    <w:rsid w:val="001D79A0"/>
    <w:rsid w:val="001E5061"/>
    <w:rsid w:val="001F1D8F"/>
    <w:rsid w:val="00203036"/>
    <w:rsid w:val="00205A67"/>
    <w:rsid w:val="002215B9"/>
    <w:rsid w:val="00225F75"/>
    <w:rsid w:val="00233B8F"/>
    <w:rsid w:val="0023453D"/>
    <w:rsid w:val="00240CEC"/>
    <w:rsid w:val="002537EC"/>
    <w:rsid w:val="00255CE2"/>
    <w:rsid w:val="0026552F"/>
    <w:rsid w:val="002D43FE"/>
    <w:rsid w:val="002F6229"/>
    <w:rsid w:val="00322AFB"/>
    <w:rsid w:val="00327C49"/>
    <w:rsid w:val="0033466B"/>
    <w:rsid w:val="00345CE5"/>
    <w:rsid w:val="00355A1D"/>
    <w:rsid w:val="0036621E"/>
    <w:rsid w:val="00377E3D"/>
    <w:rsid w:val="00380D0D"/>
    <w:rsid w:val="003853B7"/>
    <w:rsid w:val="003B2CBE"/>
    <w:rsid w:val="003C11AD"/>
    <w:rsid w:val="003D0A05"/>
    <w:rsid w:val="003D0D82"/>
    <w:rsid w:val="003E6D95"/>
    <w:rsid w:val="003F4246"/>
    <w:rsid w:val="00407B09"/>
    <w:rsid w:val="00412EE6"/>
    <w:rsid w:val="00415816"/>
    <w:rsid w:val="0042468C"/>
    <w:rsid w:val="00436742"/>
    <w:rsid w:val="00442C88"/>
    <w:rsid w:val="004609A4"/>
    <w:rsid w:val="00472363"/>
    <w:rsid w:val="00475A35"/>
    <w:rsid w:val="004801C9"/>
    <w:rsid w:val="004C2B5B"/>
    <w:rsid w:val="004D67DC"/>
    <w:rsid w:val="004E7D19"/>
    <w:rsid w:val="004F01C9"/>
    <w:rsid w:val="00500000"/>
    <w:rsid w:val="00501DD5"/>
    <w:rsid w:val="005022CC"/>
    <w:rsid w:val="005138B0"/>
    <w:rsid w:val="00515C22"/>
    <w:rsid w:val="0055772B"/>
    <w:rsid w:val="005A4506"/>
    <w:rsid w:val="005A76B7"/>
    <w:rsid w:val="005E0A6A"/>
    <w:rsid w:val="00633E04"/>
    <w:rsid w:val="00640A6B"/>
    <w:rsid w:val="00640ABD"/>
    <w:rsid w:val="00656348"/>
    <w:rsid w:val="00657388"/>
    <w:rsid w:val="006630BA"/>
    <w:rsid w:val="00670031"/>
    <w:rsid w:val="006C12A7"/>
    <w:rsid w:val="006F7AB9"/>
    <w:rsid w:val="007048D7"/>
    <w:rsid w:val="007326D9"/>
    <w:rsid w:val="00740975"/>
    <w:rsid w:val="00754DF6"/>
    <w:rsid w:val="00760EF3"/>
    <w:rsid w:val="00762E19"/>
    <w:rsid w:val="00763569"/>
    <w:rsid w:val="00773C57"/>
    <w:rsid w:val="00791C48"/>
    <w:rsid w:val="007928AA"/>
    <w:rsid w:val="007C63B8"/>
    <w:rsid w:val="007F09E8"/>
    <w:rsid w:val="007F78C9"/>
    <w:rsid w:val="00834F9A"/>
    <w:rsid w:val="00835999"/>
    <w:rsid w:val="008470BC"/>
    <w:rsid w:val="00850297"/>
    <w:rsid w:val="00852253"/>
    <w:rsid w:val="00867BE1"/>
    <w:rsid w:val="0087546E"/>
    <w:rsid w:val="00875E39"/>
    <w:rsid w:val="00883111"/>
    <w:rsid w:val="008A06C5"/>
    <w:rsid w:val="008C1EBE"/>
    <w:rsid w:val="008C253C"/>
    <w:rsid w:val="008C4B78"/>
    <w:rsid w:val="008C4D4A"/>
    <w:rsid w:val="008D047D"/>
    <w:rsid w:val="008D20E6"/>
    <w:rsid w:val="008D6295"/>
    <w:rsid w:val="008E4EF9"/>
    <w:rsid w:val="008F40F3"/>
    <w:rsid w:val="00901893"/>
    <w:rsid w:val="0090512F"/>
    <w:rsid w:val="009109B0"/>
    <w:rsid w:val="00912CB9"/>
    <w:rsid w:val="00931250"/>
    <w:rsid w:val="00932CEA"/>
    <w:rsid w:val="0094022A"/>
    <w:rsid w:val="00943E54"/>
    <w:rsid w:val="00957786"/>
    <w:rsid w:val="0096292A"/>
    <w:rsid w:val="00981839"/>
    <w:rsid w:val="0098284B"/>
    <w:rsid w:val="009A144C"/>
    <w:rsid w:val="009A2698"/>
    <w:rsid w:val="009A26B4"/>
    <w:rsid w:val="009A6648"/>
    <w:rsid w:val="009B4E66"/>
    <w:rsid w:val="009C7D2C"/>
    <w:rsid w:val="009D170D"/>
    <w:rsid w:val="009D7726"/>
    <w:rsid w:val="009E2D7A"/>
    <w:rsid w:val="009E571D"/>
    <w:rsid w:val="009F2E46"/>
    <w:rsid w:val="009F6647"/>
    <w:rsid w:val="00A17608"/>
    <w:rsid w:val="00A36B87"/>
    <w:rsid w:val="00A45339"/>
    <w:rsid w:val="00A5371E"/>
    <w:rsid w:val="00A55DB8"/>
    <w:rsid w:val="00A571B7"/>
    <w:rsid w:val="00A710E7"/>
    <w:rsid w:val="00A7561F"/>
    <w:rsid w:val="00A832B2"/>
    <w:rsid w:val="00A85E6E"/>
    <w:rsid w:val="00AD02DD"/>
    <w:rsid w:val="00AD0AC3"/>
    <w:rsid w:val="00AD3FA8"/>
    <w:rsid w:val="00AE242A"/>
    <w:rsid w:val="00AE746B"/>
    <w:rsid w:val="00B301F0"/>
    <w:rsid w:val="00B92343"/>
    <w:rsid w:val="00BA1D94"/>
    <w:rsid w:val="00BB4D54"/>
    <w:rsid w:val="00BC1192"/>
    <w:rsid w:val="00BC4C8F"/>
    <w:rsid w:val="00BC5DF5"/>
    <w:rsid w:val="00BC7AE6"/>
    <w:rsid w:val="00BD1CAC"/>
    <w:rsid w:val="00BD294D"/>
    <w:rsid w:val="00BE5A29"/>
    <w:rsid w:val="00C175A7"/>
    <w:rsid w:val="00C22606"/>
    <w:rsid w:val="00C24AB6"/>
    <w:rsid w:val="00C24C5E"/>
    <w:rsid w:val="00C36A35"/>
    <w:rsid w:val="00C52BD5"/>
    <w:rsid w:val="00C61028"/>
    <w:rsid w:val="00C644A2"/>
    <w:rsid w:val="00C754A3"/>
    <w:rsid w:val="00C774A5"/>
    <w:rsid w:val="00C93756"/>
    <w:rsid w:val="00CB22AB"/>
    <w:rsid w:val="00CC4060"/>
    <w:rsid w:val="00CD2370"/>
    <w:rsid w:val="00CE0A9F"/>
    <w:rsid w:val="00CE1463"/>
    <w:rsid w:val="00CF609F"/>
    <w:rsid w:val="00D03887"/>
    <w:rsid w:val="00D13798"/>
    <w:rsid w:val="00D26ED0"/>
    <w:rsid w:val="00D3121E"/>
    <w:rsid w:val="00D37A76"/>
    <w:rsid w:val="00D4132D"/>
    <w:rsid w:val="00D43FA6"/>
    <w:rsid w:val="00D46AC1"/>
    <w:rsid w:val="00D47E3F"/>
    <w:rsid w:val="00D62B41"/>
    <w:rsid w:val="00D63F95"/>
    <w:rsid w:val="00D70C70"/>
    <w:rsid w:val="00DC3566"/>
    <w:rsid w:val="00DC58EF"/>
    <w:rsid w:val="00DF63C2"/>
    <w:rsid w:val="00DF731E"/>
    <w:rsid w:val="00E03D9E"/>
    <w:rsid w:val="00E0701D"/>
    <w:rsid w:val="00E13710"/>
    <w:rsid w:val="00E17B9D"/>
    <w:rsid w:val="00E2037C"/>
    <w:rsid w:val="00E4232C"/>
    <w:rsid w:val="00E74338"/>
    <w:rsid w:val="00E8530B"/>
    <w:rsid w:val="00E90BD7"/>
    <w:rsid w:val="00EA0004"/>
    <w:rsid w:val="00EA45BE"/>
    <w:rsid w:val="00EB13E5"/>
    <w:rsid w:val="00EC14E1"/>
    <w:rsid w:val="00EF5498"/>
    <w:rsid w:val="00F04310"/>
    <w:rsid w:val="00F72E0B"/>
    <w:rsid w:val="00F82BB6"/>
    <w:rsid w:val="00F86EC5"/>
    <w:rsid w:val="00FB71D8"/>
    <w:rsid w:val="00FE4C7B"/>
    <w:rsid w:val="00FF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3DD08F"/>
  <w15:chartTrackingRefBased/>
  <w15:docId w15:val="{12EEBB4B-9FED-8243-9399-E4BB9998F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enso" w:eastAsiaTheme="minorHAnsi" w:hAnsi="Tenso" w:cs="Calibri"/>
        <w:color w:val="000000"/>
        <w:sz w:val="22"/>
        <w:szCs w:val="21"/>
        <w:lang w:val="de-DE" w:eastAsia="en-US" w:bidi="ar-SA"/>
        <w14:ligatures w14:val="standardContextual"/>
      </w:rPr>
    </w:rPrDefault>
    <w:pPrDefault>
      <w:pPr>
        <w:spacing w:after="160" w:line="28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H_Copy"/>
    <w:qFormat/>
    <w:rsid w:val="003D0D82"/>
    <w:pPr>
      <w:spacing w:after="240"/>
    </w:pPr>
  </w:style>
  <w:style w:type="paragraph" w:styleId="berschrift1">
    <w:name w:val="heading 1"/>
    <w:basedOn w:val="Standard"/>
    <w:next w:val="Standard"/>
    <w:link w:val="berschrift1Zchn"/>
    <w:uiPriority w:val="9"/>
    <w:rsid w:val="004801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801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801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801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01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801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801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801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801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801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801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801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801C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01C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801C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801C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801C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801C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rsid w:val="004801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801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472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2363"/>
  </w:style>
  <w:style w:type="paragraph" w:styleId="Zitat">
    <w:name w:val="Quote"/>
    <w:basedOn w:val="Standard"/>
    <w:next w:val="Standard"/>
    <w:link w:val="ZitatZchn"/>
    <w:uiPriority w:val="29"/>
    <w:rsid w:val="004801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801C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rsid w:val="004801C9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472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2363"/>
  </w:style>
  <w:style w:type="paragraph" w:customStyle="1" w:styleId="FHSub">
    <w:name w:val="FH_Sub"/>
    <w:basedOn w:val="Standard"/>
    <w:qFormat/>
    <w:rsid w:val="00472363"/>
    <w:rPr>
      <w:b/>
      <w:bCs/>
    </w:rPr>
  </w:style>
  <w:style w:type="paragraph" w:styleId="berarbeitung">
    <w:name w:val="Revision"/>
    <w:hidden/>
    <w:uiPriority w:val="99"/>
    <w:semiHidden/>
    <w:rsid w:val="001258C8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E03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aliases w:val="Betreff"/>
    <w:basedOn w:val="Absatz-Standardschriftart"/>
    <w:uiPriority w:val="22"/>
    <w:qFormat/>
    <w:rsid w:val="004C2B5B"/>
    <w:rPr>
      <w:rFonts w:ascii="Tenso" w:hAnsi="Tenso"/>
      <w:b/>
      <w:bCs/>
      <w:i w:val="0"/>
      <w:sz w:val="28"/>
    </w:rPr>
  </w:style>
  <w:style w:type="table" w:styleId="Gitternetztabelle1hell-Akzent2">
    <w:name w:val="Grid Table 1 Light Accent 2"/>
    <w:basedOn w:val="NormaleTabelle"/>
    <w:uiPriority w:val="46"/>
    <w:rsid w:val="00D46AC1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46AC1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D46AC1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46AC1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HAdressblock">
    <w:name w:val="FH_Adressblock"/>
    <w:basedOn w:val="Standard"/>
    <w:qFormat/>
    <w:rsid w:val="00472363"/>
    <w:pPr>
      <w:tabs>
        <w:tab w:val="left" w:pos="539"/>
      </w:tabs>
      <w:autoSpaceDE w:val="0"/>
      <w:autoSpaceDN w:val="0"/>
      <w:adjustRightInd w:val="0"/>
      <w:spacing w:after="85" w:line="168" w:lineRule="atLeast"/>
      <w:ind w:left="-102"/>
      <w:textAlignment w:val="center"/>
    </w:pPr>
    <w:rPr>
      <w:rFonts w:cs="Tenso"/>
      <w:color w:val="CD0075"/>
      <w:sz w:val="14"/>
      <w:szCs w:val="14"/>
    </w:rPr>
  </w:style>
  <w:style w:type="paragraph" w:customStyle="1" w:styleId="Default">
    <w:name w:val="Default"/>
    <w:rsid w:val="009109B0"/>
    <w:pPr>
      <w:autoSpaceDE w:val="0"/>
      <w:autoSpaceDN w:val="0"/>
      <w:adjustRightInd w:val="0"/>
      <w:spacing w:after="0" w:line="240" w:lineRule="auto"/>
    </w:pPr>
    <w:rPr>
      <w:rFonts w:ascii="Calibri" w:hAnsi="Calibri"/>
      <w:sz w:val="24"/>
      <w:szCs w:val="24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12CB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12CB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12CB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12C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12C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9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file:////Volumes/Projekte/Projekte_aktuell/ZVDFH/Briefbogen/Word/_Importe/Stoerer_Presse.svg" TargetMode="External"/><Relationship Id="rId1" Type="http://schemas.openxmlformats.org/officeDocument/2006/relationships/image" Target="media/image1.svg"/><Relationship Id="rId4" Type="http://schemas.openxmlformats.org/officeDocument/2006/relationships/image" Target="file:////Volumes/Projekte/Projekte_aktuell/ZVDFH/Logo/FH_Logokoffer_240812/RGB/FH_Logo_Zusatz_ZV/FH_Logo_ZV_pink_RGB.sv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svg"/><Relationship Id="rId2" Type="http://schemas.openxmlformats.org/officeDocument/2006/relationships/image" Target="file:////Volumes/Projekte/Projekte_aktuell/ZVDFH/Logo/FH_Logokoffer_240812/RGB/FH_Logo_Zusatz_ZV/FH_Logo_ZV_pink_RGB.svg" TargetMode="External"/><Relationship Id="rId1" Type="http://schemas.openxmlformats.org/officeDocument/2006/relationships/image" Target="media/image2.svg"/><Relationship Id="rId4" Type="http://schemas.openxmlformats.org/officeDocument/2006/relationships/image" Target="file:////Volumes/Projekte/Projekte_aktuell/ZVDFH/Briefbogen/Word/_Importe/Stoerer_Presse.sv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.graniger\Downloads\241001_FH_Presseinfo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7ED41B-CE6E-134D-BAF9-091EC795F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241001_FH_Presseinfo</Template>
  <TotalTime>0</TotalTime>
  <Pages>3</Pages>
  <Words>706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Imhof</dc:creator>
  <cp:keywords/>
  <dc:description/>
  <cp:lastModifiedBy>Bele Graniger</cp:lastModifiedBy>
  <cp:revision>11</cp:revision>
  <cp:lastPrinted>2024-08-20T08:53:00Z</cp:lastPrinted>
  <dcterms:created xsi:type="dcterms:W3CDTF">2024-10-16T08:08:00Z</dcterms:created>
  <dcterms:modified xsi:type="dcterms:W3CDTF">2024-10-16T11:01:00Z</dcterms:modified>
</cp:coreProperties>
</file>