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B1AEA6" w14:textId="77777777" w:rsidR="00EA6E9E" w:rsidRDefault="005F7D7D" w:rsidP="00EA6E9E">
      <w:pPr>
        <w:pStyle w:val="Default"/>
        <w:spacing w:after="60" w:line="276" w:lineRule="auto"/>
        <w:rPr>
          <w:rFonts w:ascii="Tenso" w:hAnsi="Tenso"/>
          <w:i/>
          <w:iCs/>
          <w:color w:val="auto"/>
          <w:sz w:val="22"/>
          <w:szCs w:val="22"/>
          <w:u w:val="single"/>
        </w:rPr>
      </w:pPr>
      <w:bookmarkStart w:id="0" w:name="_Hlk178248628"/>
      <w:r w:rsidRPr="00EA6E9E">
        <w:rPr>
          <w:rFonts w:ascii="Tenso" w:hAnsi="Tenso"/>
          <w:i/>
          <w:iCs/>
          <w:color w:val="auto"/>
          <w:sz w:val="22"/>
          <w:szCs w:val="22"/>
          <w:u w:val="single"/>
        </w:rPr>
        <w:t>German Craft Skills 2024 in Stuttgart</w:t>
      </w:r>
    </w:p>
    <w:p w14:paraId="6A30F2FE" w14:textId="6D85FFF3" w:rsidR="005F7D7D" w:rsidRDefault="00EA6E9E" w:rsidP="00EA6E9E">
      <w:pPr>
        <w:pStyle w:val="Default"/>
        <w:spacing w:after="240" w:line="276" w:lineRule="auto"/>
        <w:rPr>
          <w:rFonts w:ascii="Tenso" w:hAnsi="Tenso"/>
          <w:b/>
          <w:bCs/>
          <w:color w:val="auto"/>
          <w:sz w:val="28"/>
          <w:szCs w:val="28"/>
        </w:rPr>
      </w:pPr>
      <w:r w:rsidRPr="00EA6E9E">
        <w:rPr>
          <w:rFonts w:ascii="Tenso" w:hAnsi="Tenso"/>
          <w:b/>
          <w:bCs/>
          <w:color w:val="auto"/>
          <w:sz w:val="28"/>
          <w:szCs w:val="28"/>
        </w:rPr>
        <w:t xml:space="preserve">Lea </w:t>
      </w:r>
      <w:proofErr w:type="spellStart"/>
      <w:r w:rsidRPr="00EA6E9E">
        <w:rPr>
          <w:rFonts w:ascii="Tenso" w:hAnsi="Tenso"/>
          <w:b/>
          <w:bCs/>
          <w:color w:val="auto"/>
          <w:sz w:val="28"/>
          <w:szCs w:val="28"/>
        </w:rPr>
        <w:t>Wybranietz</w:t>
      </w:r>
      <w:proofErr w:type="spellEnd"/>
      <w:r w:rsidR="005F7D7D" w:rsidRPr="00EA6E9E">
        <w:rPr>
          <w:rFonts w:ascii="Tenso" w:hAnsi="Tenso"/>
          <w:b/>
          <w:bCs/>
          <w:color w:val="auto"/>
          <w:sz w:val="28"/>
          <w:szCs w:val="28"/>
        </w:rPr>
        <w:t xml:space="preserve"> </w:t>
      </w:r>
      <w:r w:rsidR="0002469A" w:rsidRPr="00EA6E9E">
        <w:rPr>
          <w:rFonts w:ascii="Tenso" w:hAnsi="Tenso"/>
          <w:b/>
          <w:bCs/>
          <w:color w:val="auto"/>
          <w:sz w:val="28"/>
          <w:szCs w:val="28"/>
        </w:rPr>
        <w:t>gewinnt die German Craft Skills 2024</w:t>
      </w:r>
    </w:p>
    <w:p w14:paraId="14C2112C" w14:textId="108C01A7" w:rsidR="007F58C7" w:rsidRPr="00421711" w:rsidRDefault="00EA6E9E" w:rsidP="005F7D7D">
      <w:pPr>
        <w:rPr>
          <w:rFonts w:cs="Arial"/>
        </w:rPr>
      </w:pPr>
      <w:r>
        <w:rPr>
          <w:rFonts w:cs="Arial"/>
          <w:i/>
        </w:rPr>
        <w:t xml:space="preserve">Lea </w:t>
      </w:r>
      <w:proofErr w:type="spellStart"/>
      <w:r>
        <w:rPr>
          <w:rFonts w:cs="Arial"/>
          <w:i/>
        </w:rPr>
        <w:t>Wybranietz</w:t>
      </w:r>
      <w:proofErr w:type="spellEnd"/>
      <w:r w:rsidR="0002469A">
        <w:rPr>
          <w:rFonts w:cs="Arial"/>
          <w:i/>
        </w:rPr>
        <w:t xml:space="preserve"> ist Siegerin des diesjährigen Friseur-Nachwuchswettbewerbs</w:t>
      </w:r>
      <w:r w:rsidR="007F58C7">
        <w:rPr>
          <w:rFonts w:cs="Arial"/>
          <w:i/>
        </w:rPr>
        <w:t>. Der Titel „Bestes Nachwuchstalent“ ist für sie nun das ideale Sprungbrett für eine Karriere im Friseurhandwerk.</w:t>
      </w:r>
    </w:p>
    <w:p w14:paraId="62442CA7" w14:textId="45EE269B" w:rsidR="00EA6E9E" w:rsidRDefault="005F7D7D" w:rsidP="00EA6E9E">
      <w:pPr>
        <w:spacing w:after="120"/>
        <w:rPr>
          <w:rFonts w:cs="Arial"/>
        </w:rPr>
      </w:pPr>
      <w:r>
        <w:rPr>
          <w:rFonts w:cs="Arial"/>
        </w:rPr>
        <w:t xml:space="preserve">Die Siegerin des Bundesentscheids „German Craft Skills“ im Friseurhandwerk ist </w:t>
      </w:r>
      <w:r w:rsidR="00EA6E9E">
        <w:rPr>
          <w:rFonts w:cs="Arial"/>
        </w:rPr>
        <w:t xml:space="preserve">Lea </w:t>
      </w:r>
      <w:proofErr w:type="spellStart"/>
      <w:r w:rsidR="00EA6E9E">
        <w:rPr>
          <w:rFonts w:cs="Arial"/>
        </w:rPr>
        <w:t>Wybranietz</w:t>
      </w:r>
      <w:proofErr w:type="spellEnd"/>
      <w:r>
        <w:rPr>
          <w:rFonts w:cs="Arial"/>
        </w:rPr>
        <w:t xml:space="preserve"> aus</w:t>
      </w:r>
      <w:r w:rsidR="00EA6E9E">
        <w:rPr>
          <w:rFonts w:cs="Arial"/>
        </w:rPr>
        <w:t xml:space="preserve"> </w:t>
      </w:r>
      <w:r w:rsidR="00EA6E9E" w:rsidRPr="00EA6E9E">
        <w:rPr>
          <w:rFonts w:cs="Arial"/>
        </w:rPr>
        <w:t>Herdwangen-</w:t>
      </w:r>
      <w:proofErr w:type="spellStart"/>
      <w:r w:rsidR="00EA6E9E" w:rsidRPr="00EA6E9E">
        <w:rPr>
          <w:rFonts w:cs="Arial"/>
        </w:rPr>
        <w:t>Schönach</w:t>
      </w:r>
      <w:proofErr w:type="spellEnd"/>
      <w:r w:rsidR="00EA6E9E">
        <w:rPr>
          <w:rFonts w:cs="Arial"/>
        </w:rPr>
        <w:t xml:space="preserve"> in</w:t>
      </w:r>
      <w:r>
        <w:rPr>
          <w:rFonts w:cs="Arial"/>
        </w:rPr>
        <w:t xml:space="preserve"> </w:t>
      </w:r>
      <w:r w:rsidR="00EA6E9E">
        <w:rPr>
          <w:rFonts w:cs="Arial"/>
        </w:rPr>
        <w:t>Baden-Württemberg</w:t>
      </w:r>
      <w:r>
        <w:rPr>
          <w:rFonts w:cs="Arial"/>
        </w:rPr>
        <w:t xml:space="preserve"> (</w:t>
      </w:r>
      <w:r w:rsidR="00EA6E9E">
        <w:rPr>
          <w:rFonts w:cs="Arial"/>
        </w:rPr>
        <w:t xml:space="preserve">Salon </w:t>
      </w:r>
      <w:r w:rsidR="00EA6E9E" w:rsidRPr="00EA6E9E">
        <w:rPr>
          <w:rFonts w:cs="Arial"/>
        </w:rPr>
        <w:t xml:space="preserve">Ralf </w:t>
      </w:r>
      <w:proofErr w:type="spellStart"/>
      <w:r w:rsidR="00EA6E9E" w:rsidRPr="00EA6E9E">
        <w:rPr>
          <w:rFonts w:cs="Arial"/>
        </w:rPr>
        <w:t>Heiberger</w:t>
      </w:r>
      <w:proofErr w:type="spellEnd"/>
      <w:r w:rsidR="00EA6E9E" w:rsidRPr="00EA6E9E">
        <w:rPr>
          <w:rFonts w:cs="Arial"/>
        </w:rPr>
        <w:t xml:space="preserve"> Haaratelier</w:t>
      </w:r>
      <w:r>
        <w:rPr>
          <w:rFonts w:cs="Arial"/>
        </w:rPr>
        <w:t xml:space="preserve">). </w:t>
      </w:r>
      <w:r w:rsidR="007F58C7">
        <w:rPr>
          <w:rFonts w:cs="Arial"/>
        </w:rPr>
        <w:t>Mit Bestleistungen in allen Disziplinen überzeugte sie</w:t>
      </w:r>
      <w:r w:rsidR="00EA6E9E">
        <w:rPr>
          <w:rFonts w:cs="Arial"/>
        </w:rPr>
        <w:t xml:space="preserve"> </w:t>
      </w:r>
      <w:r w:rsidR="007F58C7">
        <w:rPr>
          <w:rFonts w:cs="Arial"/>
        </w:rPr>
        <w:t>a</w:t>
      </w:r>
      <w:r>
        <w:rPr>
          <w:rFonts w:cs="Arial"/>
        </w:rPr>
        <w:t>m 10. November 2024 in der Friseur</w:t>
      </w:r>
      <w:r w:rsidR="00FE6687">
        <w:rPr>
          <w:rFonts w:cs="Arial"/>
        </w:rPr>
        <w:t>-A</w:t>
      </w:r>
      <w:r>
        <w:rPr>
          <w:rFonts w:cs="Arial"/>
        </w:rPr>
        <w:t>kademie</w:t>
      </w:r>
      <w:r w:rsidR="00FE6687">
        <w:rPr>
          <w:rFonts w:cs="Arial"/>
        </w:rPr>
        <w:t xml:space="preserve"> Baden-Württemberg in</w:t>
      </w:r>
      <w:r>
        <w:rPr>
          <w:rFonts w:cs="Arial"/>
        </w:rPr>
        <w:t xml:space="preserve"> Stuttgar</w:t>
      </w:r>
      <w:r w:rsidR="007F58C7">
        <w:rPr>
          <w:rFonts w:cs="Arial"/>
        </w:rPr>
        <w:t>t.</w:t>
      </w:r>
      <w:r>
        <w:rPr>
          <w:rFonts w:cs="Arial"/>
        </w:rPr>
        <w:t xml:space="preserve"> </w:t>
      </w:r>
      <w:r w:rsidR="00F32BA5">
        <w:rPr>
          <w:rFonts w:cs="Arial"/>
        </w:rPr>
        <w:t>Der Ze</w:t>
      </w:r>
      <w:r w:rsidRPr="0083093B">
        <w:rPr>
          <w:rFonts w:cs="Arial"/>
        </w:rPr>
        <w:t>ntralverband des Deutschen Friseurhandwerks (ZV)</w:t>
      </w:r>
      <w:r w:rsidR="00F32BA5">
        <w:rPr>
          <w:rFonts w:cs="Arial"/>
        </w:rPr>
        <w:t xml:space="preserve"> kürte sie</w:t>
      </w:r>
      <w:r w:rsidR="007F58C7">
        <w:rPr>
          <w:rFonts w:cs="Arial"/>
        </w:rPr>
        <w:t xml:space="preserve"> </w:t>
      </w:r>
      <w:r w:rsidR="00EA6E9E">
        <w:rPr>
          <w:rFonts w:cs="Arial"/>
        </w:rPr>
        <w:t>d</w:t>
      </w:r>
      <w:r w:rsidR="00F32BA5">
        <w:rPr>
          <w:rFonts w:cs="Arial"/>
        </w:rPr>
        <w:t>aher verdient zur Newcomerin des Jahres 2024</w:t>
      </w:r>
      <w:r w:rsidRPr="0083093B">
        <w:rPr>
          <w:rFonts w:cs="Arial"/>
        </w:rPr>
        <w:t>. Platz zwei und drei belegten</w:t>
      </w:r>
      <w:r>
        <w:rPr>
          <w:rFonts w:cs="Arial"/>
        </w:rPr>
        <w:t xml:space="preserve"> </w:t>
      </w:r>
      <w:r w:rsidR="00EA6E9E">
        <w:rPr>
          <w:rFonts w:cs="Arial"/>
        </w:rPr>
        <w:t>Edgar Steinbach</w:t>
      </w:r>
      <w:r>
        <w:rPr>
          <w:rFonts w:cs="Arial"/>
        </w:rPr>
        <w:t xml:space="preserve"> </w:t>
      </w:r>
      <w:r w:rsidRPr="0083093B">
        <w:rPr>
          <w:rFonts w:cs="Arial"/>
        </w:rPr>
        <w:t>aus</w:t>
      </w:r>
      <w:r>
        <w:rPr>
          <w:rFonts w:cs="Arial"/>
        </w:rPr>
        <w:t xml:space="preserve"> </w:t>
      </w:r>
      <w:r w:rsidR="00EA6E9E" w:rsidRPr="00EA6E9E">
        <w:rPr>
          <w:rFonts w:cs="Arial"/>
        </w:rPr>
        <w:t xml:space="preserve">Edewecht </w:t>
      </w:r>
      <w:r>
        <w:rPr>
          <w:rFonts w:cs="Arial"/>
        </w:rPr>
        <w:t xml:space="preserve">in </w:t>
      </w:r>
      <w:r w:rsidR="00EA6E9E">
        <w:rPr>
          <w:rFonts w:cs="Arial"/>
        </w:rPr>
        <w:t>Niedersachsen</w:t>
      </w:r>
      <w:r>
        <w:rPr>
          <w:rFonts w:cs="Arial"/>
        </w:rPr>
        <w:t xml:space="preserve"> (Salon </w:t>
      </w:r>
      <w:r w:rsidR="00EA6E9E" w:rsidRPr="00EA6E9E">
        <w:rPr>
          <w:rFonts w:cs="Arial"/>
        </w:rPr>
        <w:t>Natascha Debus Friseur &amp; Freunde</w:t>
      </w:r>
      <w:r w:rsidRPr="0083093B">
        <w:rPr>
          <w:rFonts w:cs="Arial"/>
        </w:rPr>
        <w:t>) und</w:t>
      </w:r>
      <w:r>
        <w:rPr>
          <w:rFonts w:cs="Arial"/>
        </w:rPr>
        <w:t xml:space="preserve"> </w:t>
      </w:r>
      <w:r w:rsidR="00EA6E9E">
        <w:rPr>
          <w:rFonts w:cs="Arial"/>
        </w:rPr>
        <w:t>Marie Bost</w:t>
      </w:r>
      <w:r>
        <w:rPr>
          <w:rFonts w:cs="Arial"/>
        </w:rPr>
        <w:t xml:space="preserve"> aus </w:t>
      </w:r>
      <w:r w:rsidR="00EA6E9E">
        <w:rPr>
          <w:rFonts w:cs="Arial"/>
        </w:rPr>
        <w:t>St. Ingbert</w:t>
      </w:r>
      <w:r>
        <w:rPr>
          <w:rFonts w:cs="Arial"/>
        </w:rPr>
        <w:t xml:space="preserve"> i</w:t>
      </w:r>
      <w:r w:rsidR="00EA6E9E">
        <w:rPr>
          <w:rFonts w:cs="Arial"/>
        </w:rPr>
        <w:t xml:space="preserve">m Saarland </w:t>
      </w:r>
      <w:r>
        <w:rPr>
          <w:rFonts w:cs="Arial"/>
        </w:rPr>
        <w:t xml:space="preserve">(Salon </w:t>
      </w:r>
      <w:r w:rsidR="00EA6E9E" w:rsidRPr="00EA6E9E">
        <w:rPr>
          <w:rFonts w:cs="Arial"/>
        </w:rPr>
        <w:t xml:space="preserve">Mike </w:t>
      </w:r>
      <w:proofErr w:type="spellStart"/>
      <w:r w:rsidR="00EA6E9E" w:rsidRPr="00EA6E9E">
        <w:rPr>
          <w:rFonts w:cs="Arial"/>
        </w:rPr>
        <w:t>Ganster</w:t>
      </w:r>
      <w:proofErr w:type="spellEnd"/>
      <w:r>
        <w:rPr>
          <w:rFonts w:cs="Arial"/>
        </w:rPr>
        <w:t>)</w:t>
      </w:r>
      <w:r w:rsidRPr="0083093B">
        <w:rPr>
          <w:rFonts w:cs="Arial"/>
        </w:rPr>
        <w:t>.</w:t>
      </w:r>
    </w:p>
    <w:p w14:paraId="2D91CFEC" w14:textId="407CFAD4" w:rsidR="00EA6E9E" w:rsidRDefault="005F7D7D" w:rsidP="00EA6E9E">
      <w:pPr>
        <w:spacing w:after="120"/>
        <w:rPr>
          <w:rFonts w:cs="Arial"/>
          <w:i/>
          <w:color w:val="FF0000"/>
        </w:rPr>
      </w:pPr>
      <w:r w:rsidRPr="00A048FB">
        <w:rPr>
          <w:rFonts w:cs="Arial"/>
        </w:rPr>
        <w:t>Bei</w:t>
      </w:r>
      <w:bookmarkStart w:id="1" w:name="_Hlk21436843"/>
      <w:r w:rsidRPr="00A048FB">
        <w:rPr>
          <w:rFonts w:cs="Arial"/>
        </w:rPr>
        <w:t xml:space="preserve"> den German Craft Skills </w:t>
      </w:r>
      <w:bookmarkEnd w:id="1"/>
      <w:r w:rsidRPr="00A048FB">
        <w:rPr>
          <w:rFonts w:cs="Arial"/>
        </w:rPr>
        <w:t xml:space="preserve">wird den besten Nachwuchs-Friseurinnen und Friseuren Deutschlands </w:t>
      </w:r>
      <w:r w:rsidR="00EA6E9E">
        <w:rPr>
          <w:rFonts w:cs="Arial"/>
        </w:rPr>
        <w:t xml:space="preserve">die perfekte </w:t>
      </w:r>
      <w:r w:rsidRPr="00A048FB">
        <w:rPr>
          <w:rFonts w:cs="Arial"/>
        </w:rPr>
        <w:t xml:space="preserve">Bühne geboten, um das eigene Können zu präsentieren. Als beste Friseur-Prüflinge ihrer Innung </w:t>
      </w:r>
      <w:r w:rsidR="007F58C7">
        <w:rPr>
          <w:rFonts w:cs="Arial"/>
        </w:rPr>
        <w:t>überzeugten</w:t>
      </w:r>
      <w:r w:rsidRPr="00A048FB">
        <w:rPr>
          <w:rFonts w:cs="Arial"/>
        </w:rPr>
        <w:t xml:space="preserve"> sie im Vorfeld auf Kammer- und Landesebene, um sich schließlich dem Bundesentscheid zu stellen. Dabei warten echte Herausforderungen auf sie. 1. Aufgabe: Damen-Trendlook mit Frisurenstyling am Medium. 2. Aufgabe: Herren-Trendlook mit modischem Styling am Medium. 3. Aufgabe: Hochsteckfrisur mit eingearbeitetem Haarteil am Medium. Maßgeblich bei der Bewertung der Schnitte ist insbesondere die Umsetzung der aktuellen Mode des Zentralverbands. Die Finalistinnen und Finalisten überzeugten in </w:t>
      </w:r>
      <w:r w:rsidR="007F58C7">
        <w:rPr>
          <w:rFonts w:cs="Arial"/>
        </w:rPr>
        <w:t xml:space="preserve">Stuttgart </w:t>
      </w:r>
      <w:r w:rsidRPr="00A048FB">
        <w:rPr>
          <w:rFonts w:cs="Arial"/>
        </w:rPr>
        <w:t xml:space="preserve">mit ihrem fachlichen Können. Insgesamt nahmen die besten Gesellinnen und Gesellen aus </w:t>
      </w:r>
      <w:r w:rsidR="00EA6E9E">
        <w:rPr>
          <w:rFonts w:cs="Arial"/>
        </w:rPr>
        <w:t>acht</w:t>
      </w:r>
      <w:r>
        <w:rPr>
          <w:rFonts w:cs="Arial"/>
        </w:rPr>
        <w:t xml:space="preserve"> </w:t>
      </w:r>
      <w:r w:rsidRPr="00A048FB">
        <w:rPr>
          <w:rFonts w:cs="Arial"/>
        </w:rPr>
        <w:t>Landesverbänden am Bundesfinale teil.</w:t>
      </w:r>
      <w:r w:rsidRPr="00AD2B2D">
        <w:rPr>
          <w:rFonts w:cs="Arial"/>
          <w:color w:val="FF0000"/>
        </w:rPr>
        <w:t xml:space="preserve"> </w:t>
      </w:r>
    </w:p>
    <w:p w14:paraId="067A41B2" w14:textId="5E34E068" w:rsidR="005F7D7D" w:rsidRDefault="005F7D7D" w:rsidP="00EA6E9E">
      <w:pPr>
        <w:spacing w:after="120"/>
        <w:rPr>
          <w:rFonts w:cs="Arial"/>
          <w:i/>
        </w:rPr>
      </w:pPr>
      <w:r>
        <w:rPr>
          <w:rFonts w:cs="Arial"/>
        </w:rPr>
        <w:t>Die German Craft Skills sind e</w:t>
      </w:r>
      <w:r w:rsidRPr="00B5640B">
        <w:rPr>
          <w:rFonts w:cs="Arial"/>
        </w:rPr>
        <w:t xml:space="preserve">ine bewährte Plattform zur Nachwuchsförderung im Rahmen der handwerklichen Ausbildung. </w:t>
      </w:r>
      <w:r>
        <w:rPr>
          <w:rFonts w:cs="Arial"/>
        </w:rPr>
        <w:t xml:space="preserve">Sie bieten </w:t>
      </w:r>
      <w:r w:rsidRPr="00B5640B">
        <w:rPr>
          <w:rFonts w:cs="Arial"/>
        </w:rPr>
        <w:t xml:space="preserve">jungen Salonprofis die Möglichkeit, ihr fachliches Know-how und ihre Kreativität schon zu Beginn ihres Berufslebens unter Beweis zu stellen und sich erstmals einen Namen in der Branche zu machen. </w:t>
      </w:r>
      <w:r>
        <w:rPr>
          <w:rFonts w:cs="Arial"/>
        </w:rPr>
        <w:t xml:space="preserve">Der Sieg bei den German Craft Skills kann als optimales </w:t>
      </w:r>
      <w:r w:rsidRPr="00B5640B">
        <w:rPr>
          <w:rFonts w:cs="Arial"/>
        </w:rPr>
        <w:t>Sprungbrett für eine erfolgreiche Karriere</w:t>
      </w:r>
      <w:r>
        <w:rPr>
          <w:rFonts w:cs="Arial"/>
        </w:rPr>
        <w:t xml:space="preserve"> genutzt werden</w:t>
      </w:r>
      <w:r w:rsidRPr="00B5640B">
        <w:rPr>
          <w:rFonts w:cs="Arial"/>
        </w:rPr>
        <w:t xml:space="preserve">. </w:t>
      </w:r>
    </w:p>
    <w:p w14:paraId="5273A0D1" w14:textId="77777777" w:rsidR="00C71C89" w:rsidRDefault="005F7D7D" w:rsidP="00C71C89">
      <w:pPr>
        <w:spacing w:after="480"/>
        <w:rPr>
          <w:rFonts w:cs="Arial"/>
        </w:rPr>
      </w:pPr>
      <w:r>
        <w:rPr>
          <w:rFonts w:cs="Arial"/>
        </w:rPr>
        <w:t xml:space="preserve">Alle Informationen rund um die German Craft Skills im Friseurhandwerk finden Sie unter: </w:t>
      </w:r>
      <w:hyperlink r:id="rId8" w:history="1">
        <w:r w:rsidRPr="00EA6E9E">
          <w:rPr>
            <w:rStyle w:val="Hyperlink"/>
            <w:color w:val="CD0075"/>
          </w:rPr>
          <w:t>www.friseurhandwerk.de/wettbewerb/nachwuchswettbewerbe</w:t>
        </w:r>
      </w:hyperlink>
      <w:r w:rsidRPr="00EA6E9E">
        <w:rPr>
          <w:rFonts w:cs="Arial"/>
          <w:color w:val="CD0075"/>
        </w:rPr>
        <w:t>.</w:t>
      </w:r>
    </w:p>
    <w:p w14:paraId="1ADA2AA5" w14:textId="38ED6025" w:rsidR="003D0D82" w:rsidRPr="005A4506" w:rsidRDefault="003D0D82" w:rsidP="00C71C89">
      <w:pPr>
        <w:spacing w:after="480"/>
        <w:rPr>
          <w:color w:val="auto"/>
          <w:szCs w:val="22"/>
          <w:shd w:val="clear" w:color="auto" w:fill="FFFFFF"/>
        </w:rPr>
      </w:pPr>
      <w:r w:rsidRPr="00252B72">
        <w:rPr>
          <w:i/>
          <w:szCs w:val="22"/>
        </w:rPr>
        <w:lastRenderedPageBreak/>
        <w:t xml:space="preserve">Der </w:t>
      </w:r>
      <w:r w:rsidRPr="00252B72">
        <w:rPr>
          <w:b/>
          <w:bCs/>
          <w:i/>
          <w:szCs w:val="22"/>
        </w:rPr>
        <w:t>Zentralverband des Deutschen Friseurhandwerks</w:t>
      </w:r>
      <w:r w:rsidRPr="00252B72">
        <w:rPr>
          <w:i/>
          <w:szCs w:val="22"/>
        </w:rPr>
        <w:t xml:space="preserve"> (ZV) vertritt als Bundesinnungsverband die Gesamtinteressen des deutschen Friseurhandwerks. In ihm sind 11 Landesinnungsverbände zusammengeschlossen, deren Mitgliederbasis rund 210 Friseur-Innungen bilden. In der Bundesrepublik Deutschland gibt es über 80.000 Friseursalons mit 235.000 Beschäftigten und rund 13.500 Auszubildenden. Der Jahresumsatz liegt bei über 7 Milliarden Euro. Präsidentin des Zentralverbandes ist Manuela Härtelt-Dören, Hauptgeschäftsführer ist Holger Stein. Sitz der ZV-Geschäftsstelle ist Köln.</w:t>
      </w:r>
    </w:p>
    <w:bookmarkEnd w:id="0"/>
    <w:p w14:paraId="3EA2AE12" w14:textId="5F24E996" w:rsidR="003D0D82" w:rsidRPr="00BD1CAC" w:rsidRDefault="003D0D82" w:rsidP="003D0D82">
      <w:pPr>
        <w:spacing w:before="240" w:after="0"/>
        <w:rPr>
          <w:rFonts w:cs="Arial"/>
          <w:color w:val="FF0000"/>
          <w:sz w:val="20"/>
        </w:rPr>
      </w:pPr>
      <w:r w:rsidRPr="00EA6E9E">
        <w:rPr>
          <w:rFonts w:cs="Arial"/>
          <w:color w:val="000000" w:themeColor="text1"/>
          <w:sz w:val="20"/>
        </w:rPr>
        <w:t>(</w:t>
      </w:r>
      <w:r w:rsidR="00E8638C">
        <w:rPr>
          <w:rFonts w:cs="Arial"/>
          <w:color w:val="000000" w:themeColor="text1"/>
          <w:sz w:val="20"/>
        </w:rPr>
        <w:t>2.278</w:t>
      </w:r>
      <w:r w:rsidRPr="00EA6E9E">
        <w:rPr>
          <w:rFonts w:cs="Arial"/>
          <w:color w:val="000000" w:themeColor="text1"/>
          <w:sz w:val="20"/>
        </w:rPr>
        <w:t xml:space="preserve"> Zeichen | mit Leerstellen)</w:t>
      </w:r>
      <w:r w:rsidRPr="00BD1CAC">
        <w:rPr>
          <w:rFonts w:cs="Arial"/>
          <w:color w:val="000000" w:themeColor="text1"/>
          <w:sz w:val="20"/>
        </w:rPr>
        <w:t xml:space="preserve"> </w:t>
      </w:r>
    </w:p>
    <w:p w14:paraId="01FCAFE0" w14:textId="4464CB9C" w:rsidR="003D0D82" w:rsidRPr="00BD1CAC" w:rsidRDefault="003D0D82" w:rsidP="003D0D82">
      <w:pPr>
        <w:spacing w:before="840" w:after="0" w:line="240" w:lineRule="auto"/>
        <w:rPr>
          <w:rFonts w:cs="Arial"/>
          <w:sz w:val="20"/>
        </w:rPr>
      </w:pPr>
      <w:r w:rsidRPr="00BD1CAC">
        <w:rPr>
          <w:rFonts w:cs="Arial"/>
          <w:sz w:val="20"/>
        </w:rPr>
        <w:t>Köln,</w:t>
      </w:r>
      <w:r w:rsidRPr="00BD1CAC">
        <w:rPr>
          <w:rFonts w:cs="Arial"/>
          <w:sz w:val="20"/>
        </w:rPr>
        <w:tab/>
      </w:r>
      <w:r w:rsidRPr="00BD1CAC">
        <w:rPr>
          <w:rFonts w:cs="Arial"/>
          <w:sz w:val="20"/>
        </w:rPr>
        <w:tab/>
      </w:r>
      <w:r w:rsidR="00012F2B" w:rsidRPr="00BD1CAC">
        <w:rPr>
          <w:rFonts w:cs="Arial"/>
          <w:sz w:val="20"/>
        </w:rPr>
        <w:t>1</w:t>
      </w:r>
      <w:r w:rsidR="008A6990">
        <w:rPr>
          <w:rFonts w:cs="Arial"/>
          <w:sz w:val="20"/>
        </w:rPr>
        <w:t>0</w:t>
      </w:r>
      <w:r w:rsidRPr="00BD1CAC">
        <w:rPr>
          <w:rFonts w:cs="Arial"/>
          <w:sz w:val="20"/>
        </w:rPr>
        <w:t>.1</w:t>
      </w:r>
      <w:r w:rsidR="008A6990">
        <w:rPr>
          <w:rFonts w:cs="Arial"/>
          <w:sz w:val="20"/>
        </w:rPr>
        <w:t>1</w:t>
      </w:r>
      <w:r w:rsidRPr="00BD1CAC">
        <w:rPr>
          <w:rFonts w:cs="Arial"/>
          <w:sz w:val="20"/>
        </w:rPr>
        <w:t>.2024</w:t>
      </w:r>
    </w:p>
    <w:p w14:paraId="55F3D4DA" w14:textId="05046E67" w:rsidR="003D0D82" w:rsidRDefault="005A4506" w:rsidP="003D0D82">
      <w:pPr>
        <w:spacing w:after="0" w:line="240" w:lineRule="auto"/>
        <w:rPr>
          <w:rFonts w:cs="Arial"/>
          <w:sz w:val="20"/>
          <w:szCs w:val="20"/>
        </w:rPr>
      </w:pPr>
      <w:r w:rsidRPr="00BD1CAC">
        <w:rPr>
          <w:rFonts w:cs="Arial"/>
          <w:sz w:val="20"/>
          <w:szCs w:val="20"/>
        </w:rPr>
        <w:t>1</w:t>
      </w:r>
      <w:r w:rsidR="00E8638C">
        <w:rPr>
          <w:rFonts w:cs="Arial"/>
          <w:sz w:val="20"/>
          <w:szCs w:val="20"/>
        </w:rPr>
        <w:t>4</w:t>
      </w:r>
      <w:r w:rsidR="003D0D82" w:rsidRPr="00BD1CAC">
        <w:rPr>
          <w:rFonts w:cs="Arial"/>
          <w:sz w:val="20"/>
          <w:szCs w:val="20"/>
        </w:rPr>
        <w:t xml:space="preserve">/2024 </w:t>
      </w:r>
      <w:r w:rsidR="003D0D82" w:rsidRPr="00BD1CAC">
        <w:rPr>
          <w:rFonts w:cs="Arial"/>
          <w:sz w:val="20"/>
          <w:szCs w:val="20"/>
        </w:rPr>
        <w:tab/>
      </w:r>
      <w:proofErr w:type="spellStart"/>
      <w:r w:rsidR="003D0D82" w:rsidRPr="00BD1CAC">
        <w:rPr>
          <w:rFonts w:cs="Arial"/>
          <w:sz w:val="20"/>
          <w:szCs w:val="20"/>
        </w:rPr>
        <w:t>bg</w:t>
      </w:r>
      <w:proofErr w:type="spellEnd"/>
      <w:r w:rsidR="003D0D82" w:rsidRPr="00BD1CAC">
        <w:rPr>
          <w:rFonts w:cs="Arial"/>
          <w:sz w:val="20"/>
          <w:szCs w:val="20"/>
        </w:rPr>
        <w:t>/</w:t>
      </w:r>
      <w:proofErr w:type="spellStart"/>
      <w:r w:rsidR="003D0D82" w:rsidRPr="00BD1CAC">
        <w:rPr>
          <w:rFonts w:cs="Arial"/>
          <w:sz w:val="20"/>
          <w:szCs w:val="20"/>
        </w:rPr>
        <w:t>mk</w:t>
      </w:r>
      <w:proofErr w:type="spellEnd"/>
    </w:p>
    <w:p w14:paraId="72875B7A" w14:textId="78DF0824" w:rsidR="00AD0AC3" w:rsidRPr="003D0D82" w:rsidRDefault="00AD0AC3" w:rsidP="003D0D82"/>
    <w:sectPr w:rsidR="00AD0AC3" w:rsidRPr="003D0D82" w:rsidSect="00AD0AC3">
      <w:headerReference w:type="default" r:id="rId9"/>
      <w:headerReference w:type="first" r:id="rId10"/>
      <w:footerReference w:type="first" r:id="rId11"/>
      <w:type w:val="continuous"/>
      <w:pgSz w:w="11906" w:h="16838"/>
      <w:pgMar w:top="3402" w:right="1701" w:bottom="1985" w:left="1418" w:header="3402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1322A6" w14:textId="77777777" w:rsidR="004E7D19" w:rsidRDefault="004E7D19" w:rsidP="007326D9">
      <w:pPr>
        <w:spacing w:after="0" w:line="240" w:lineRule="auto"/>
      </w:pPr>
      <w:r>
        <w:separator/>
      </w:r>
    </w:p>
  </w:endnote>
  <w:endnote w:type="continuationSeparator" w:id="0">
    <w:p w14:paraId="25BE7BDF" w14:textId="77777777" w:rsidR="004E7D19" w:rsidRDefault="004E7D19" w:rsidP="007326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enso">
    <w:panose1 w:val="02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370983C-E3AA-4B96-A506-585853AF915C}"/>
    <w:embedBold r:id="rId2" w:fontKey="{A5D4CF80-EB46-4AA8-A394-118FBF46F8D5}"/>
    <w:embedItalic r:id="rId3" w:fontKey="{45952705-3CF5-46CA-8CB6-7A93EB5CAAB2}"/>
    <w:embedBoldItalic r:id="rId4" w:fontKey="{7FC41A72-EAE6-467B-A8DC-8E9539170F0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192AD28-1AC9-4FDA-AA6F-D059CC3AA104}"/>
    <w:embedBold r:id="rId6" w:fontKey="{3261E147-1CCE-463C-879D-E44F6D2CB337}"/>
    <w:embedItalic r:id="rId7" w:fontKey="{D80A84D0-468A-454A-A08D-E4665E0E28A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C82C9C6C-93AD-4841-807C-113D2FD5CD9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nso Medium">
    <w:panose1 w:val="020000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lenraster"/>
      <w:tblW w:w="490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50"/>
      <w:gridCol w:w="2450"/>
    </w:tblGrid>
    <w:tr w:rsidR="004C2B5B" w:rsidRPr="00E03D9E" w14:paraId="5BD7CBDC" w14:textId="77777777" w:rsidTr="004C2B5B">
      <w:trPr>
        <w:trHeight w:val="20"/>
      </w:trPr>
      <w:tc>
        <w:tcPr>
          <w:tcW w:w="2450" w:type="dxa"/>
        </w:tcPr>
        <w:p w14:paraId="09A1CD89" w14:textId="77777777" w:rsidR="004C2B5B" w:rsidRPr="00472363" w:rsidRDefault="004C2B5B" w:rsidP="00472363">
          <w:pPr>
            <w:pStyle w:val="FHAdressblock"/>
            <w:rPr>
              <w:rFonts w:ascii="Tenso Medium" w:hAnsi="Tenso Medium"/>
            </w:rPr>
          </w:pPr>
          <w:r w:rsidRPr="00472363">
            <w:rPr>
              <w:rFonts w:ascii="Tenso Medium" w:hAnsi="Tenso Medium"/>
            </w:rPr>
            <w:t xml:space="preserve">Zentralverband des </w:t>
          </w:r>
          <w:r w:rsidRPr="00472363">
            <w:rPr>
              <w:rFonts w:ascii="Tenso Medium" w:hAnsi="Tenso Medium"/>
            </w:rPr>
            <w:br/>
            <w:t>Deutschen Friseurhandwerks</w:t>
          </w:r>
        </w:p>
      </w:tc>
      <w:tc>
        <w:tcPr>
          <w:tcW w:w="2450" w:type="dxa"/>
        </w:tcPr>
        <w:p w14:paraId="1F56B12D" w14:textId="77777777" w:rsidR="004C2B5B" w:rsidRPr="00CE0A9F" w:rsidRDefault="004C2B5B" w:rsidP="00472363">
          <w:pPr>
            <w:pStyle w:val="FHAdressblock"/>
          </w:pPr>
          <w:r w:rsidRPr="00CE0A9F">
            <w:t>Tel-Aviv-Straße 3</w:t>
          </w:r>
          <w:r w:rsidRPr="00CE0A9F">
            <w:br/>
            <w:t>50676 Köln</w:t>
          </w:r>
          <w:r w:rsidRPr="00CE0A9F">
            <w:br/>
            <w:t>Telefon (0221) 973037-0</w:t>
          </w:r>
          <w:r w:rsidRPr="00CE0A9F">
            <w:br/>
            <w:t>Fax (0221) 973037-30</w:t>
          </w:r>
          <w:r w:rsidRPr="00CE0A9F">
            <w:br/>
            <w:t>info@friseurhandwerk.de</w:t>
          </w:r>
          <w:r w:rsidRPr="00CE0A9F">
            <w:br/>
            <w:t>www.friseurhandwerk.de</w:t>
          </w:r>
        </w:p>
      </w:tc>
    </w:tr>
  </w:tbl>
  <w:p w14:paraId="00B49FD3" w14:textId="77777777" w:rsidR="00E03D9E" w:rsidRPr="00D4132D" w:rsidRDefault="00E03D9E" w:rsidP="00D41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9996E6" w14:textId="77777777" w:rsidR="004E7D19" w:rsidRDefault="004E7D19" w:rsidP="007326D9">
      <w:pPr>
        <w:spacing w:after="0" w:line="240" w:lineRule="auto"/>
      </w:pPr>
      <w:r>
        <w:separator/>
      </w:r>
    </w:p>
  </w:footnote>
  <w:footnote w:type="continuationSeparator" w:id="0">
    <w:p w14:paraId="02A67967" w14:textId="77777777" w:rsidR="004E7D19" w:rsidRDefault="004E7D19" w:rsidP="007326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966A3F" w14:textId="77777777" w:rsidR="00C61028" w:rsidRDefault="0014618D">
    <w:r>
      <w:rPr>
        <w:rFonts w:ascii="Calibri" w:hAnsi="Calibri"/>
        <w:noProof/>
      </w:rPr>
      <w:drawing>
        <wp:anchor distT="0" distB="0" distL="114300" distR="114300" simplePos="0" relativeHeight="251671552" behindDoc="0" locked="1" layoutInCell="1" allowOverlap="0" wp14:anchorId="76706BAA" wp14:editId="51DF4836">
          <wp:simplePos x="0" y="0"/>
          <wp:positionH relativeFrom="page">
            <wp:posOffset>900430</wp:posOffset>
          </wp:positionH>
          <wp:positionV relativeFrom="page">
            <wp:posOffset>323850</wp:posOffset>
          </wp:positionV>
          <wp:extent cx="1440000" cy="1440000"/>
          <wp:effectExtent l="0" t="0" r="0" b="0"/>
          <wp:wrapNone/>
          <wp:docPr id="1559953823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4285316" name="Grafik 1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1" r:link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14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67BE1">
      <w:rPr>
        <w:rFonts w:ascii="Calibri" w:hAnsi="Calibri"/>
        <w:noProof/>
      </w:rPr>
      <w:drawing>
        <wp:anchor distT="0" distB="0" distL="114300" distR="114300" simplePos="0" relativeHeight="251662336" behindDoc="0" locked="1" layoutInCell="1" allowOverlap="0" wp14:anchorId="7DE233FA" wp14:editId="69F10164">
          <wp:simplePos x="0" y="0"/>
          <wp:positionH relativeFrom="page">
            <wp:posOffset>4500880</wp:posOffset>
          </wp:positionH>
          <wp:positionV relativeFrom="page">
            <wp:posOffset>36195</wp:posOffset>
          </wp:positionV>
          <wp:extent cx="2570400" cy="1692000"/>
          <wp:effectExtent l="0" t="0" r="0" b="0"/>
          <wp:wrapNone/>
          <wp:docPr id="1111038816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519923" name="Grafik 1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3" r:link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0400" cy="1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AF8C30" w14:textId="4AA1B95A" w:rsidR="00377E3D" w:rsidRPr="00FF43A0" w:rsidRDefault="001E5061" w:rsidP="009A144C">
    <w:pPr>
      <w:tabs>
        <w:tab w:val="left" w:pos="5670"/>
      </w:tabs>
      <w:suppressAutoHyphens/>
      <w:autoSpaceDE w:val="0"/>
      <w:autoSpaceDN w:val="0"/>
      <w:adjustRightInd w:val="0"/>
      <w:spacing w:before="283" w:after="57" w:line="280" w:lineRule="atLeast"/>
      <w:textAlignment w:val="center"/>
      <w:rPr>
        <w:rFonts w:cs="Tenso"/>
        <w:i/>
        <w:iCs/>
        <w:color w:val="CD0075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9508DC8" wp14:editId="1A099C73">
              <wp:simplePos x="0" y="0"/>
              <wp:positionH relativeFrom="page">
                <wp:posOffset>5400675</wp:posOffset>
              </wp:positionH>
              <wp:positionV relativeFrom="page">
                <wp:posOffset>2160270</wp:posOffset>
              </wp:positionV>
              <wp:extent cx="1785600" cy="1105200"/>
              <wp:effectExtent l="0" t="0" r="5715" b="0"/>
              <wp:wrapNone/>
              <wp:docPr id="678924720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85600" cy="1105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929A88F" w14:textId="77777777" w:rsidR="001E5061" w:rsidRPr="00C30D90" w:rsidRDefault="001E5061" w:rsidP="001E5061">
                          <w:pPr>
                            <w:spacing w:after="0" w:line="240" w:lineRule="auto"/>
                            <w:rPr>
                              <w:sz w:val="15"/>
                              <w:szCs w:val="15"/>
                            </w:rPr>
                          </w:pPr>
                          <w:r w:rsidRPr="00C30D90">
                            <w:rPr>
                              <w:sz w:val="15"/>
                              <w:szCs w:val="15"/>
                            </w:rPr>
                            <w:t>Ihre Ansprechpartnerinnen:</w:t>
                          </w:r>
                        </w:p>
                        <w:p w14:paraId="1E34229C" w14:textId="5E30164C" w:rsidR="001E5061" w:rsidRPr="00C30D90" w:rsidRDefault="001E5061" w:rsidP="001E5061">
                          <w:pPr>
                            <w:spacing w:after="0" w:line="240" w:lineRule="auto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 xml:space="preserve">Bele </w:t>
                          </w:r>
                          <w:r w:rsidRPr="00C30D90">
                            <w:rPr>
                              <w:sz w:val="15"/>
                              <w:szCs w:val="15"/>
                            </w:rPr>
                            <w:t>Graniger</w:t>
                          </w:r>
                        </w:p>
                        <w:p w14:paraId="5120780A" w14:textId="77777777" w:rsidR="001E5061" w:rsidRPr="00C30D90" w:rsidRDefault="001E5061" w:rsidP="001E5061">
                          <w:pPr>
                            <w:spacing w:after="0" w:line="240" w:lineRule="auto"/>
                            <w:rPr>
                              <w:sz w:val="15"/>
                              <w:szCs w:val="15"/>
                            </w:rPr>
                          </w:pPr>
                          <w:r w:rsidRPr="00C30D90">
                            <w:rPr>
                              <w:sz w:val="15"/>
                              <w:szCs w:val="15"/>
                            </w:rPr>
                            <w:t>Maria Kulak</w:t>
                          </w:r>
                        </w:p>
                        <w:p w14:paraId="65A9E867" w14:textId="77777777" w:rsidR="001E5061" w:rsidRPr="00C30D90" w:rsidRDefault="001E5061" w:rsidP="001E5061">
                          <w:pPr>
                            <w:spacing w:after="0" w:line="240" w:lineRule="auto"/>
                            <w:rPr>
                              <w:sz w:val="15"/>
                              <w:szCs w:val="15"/>
                            </w:rPr>
                          </w:pPr>
                          <w:r w:rsidRPr="00C30D90">
                            <w:rPr>
                              <w:sz w:val="15"/>
                              <w:szCs w:val="15"/>
                            </w:rPr>
                            <w:t xml:space="preserve">Telefon </w:t>
                          </w:r>
                          <w:r>
                            <w:rPr>
                              <w:sz w:val="15"/>
                              <w:szCs w:val="15"/>
                            </w:rPr>
                            <w:t>(</w:t>
                          </w:r>
                          <w:r w:rsidRPr="00C30D90">
                            <w:rPr>
                              <w:sz w:val="15"/>
                              <w:szCs w:val="15"/>
                            </w:rPr>
                            <w:t>0221</w:t>
                          </w:r>
                          <w:r>
                            <w:rPr>
                              <w:sz w:val="15"/>
                              <w:szCs w:val="15"/>
                            </w:rPr>
                            <w:t xml:space="preserve">) </w:t>
                          </w:r>
                          <w:r w:rsidRPr="00C30D90">
                            <w:rPr>
                              <w:sz w:val="15"/>
                              <w:szCs w:val="15"/>
                            </w:rPr>
                            <w:t>973037-18</w:t>
                          </w:r>
                          <w:r>
                            <w:rPr>
                              <w:sz w:val="15"/>
                              <w:szCs w:val="15"/>
                            </w:rPr>
                            <w:t>/</w:t>
                          </w:r>
                          <w:r w:rsidRPr="00C30D90">
                            <w:rPr>
                              <w:sz w:val="15"/>
                              <w:szCs w:val="15"/>
                            </w:rPr>
                            <w:t>-28</w:t>
                          </w:r>
                        </w:p>
                        <w:p w14:paraId="4245B047" w14:textId="77777777" w:rsidR="001E5061" w:rsidRPr="00C30D90" w:rsidRDefault="001E5061" w:rsidP="001E5061">
                          <w:pPr>
                            <w:spacing w:after="0" w:line="240" w:lineRule="auto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F</w:t>
                          </w:r>
                          <w:r w:rsidRPr="00C30D90">
                            <w:rPr>
                              <w:sz w:val="15"/>
                              <w:szCs w:val="15"/>
                            </w:rPr>
                            <w:t xml:space="preserve">ax </w:t>
                          </w:r>
                          <w:r>
                            <w:rPr>
                              <w:sz w:val="15"/>
                              <w:szCs w:val="15"/>
                            </w:rPr>
                            <w:t>(</w:t>
                          </w:r>
                          <w:r w:rsidRPr="00C30D90">
                            <w:rPr>
                              <w:sz w:val="15"/>
                              <w:szCs w:val="15"/>
                            </w:rPr>
                            <w:t>0221</w:t>
                          </w:r>
                          <w:r>
                            <w:rPr>
                              <w:sz w:val="15"/>
                              <w:szCs w:val="15"/>
                            </w:rPr>
                            <w:t xml:space="preserve">) </w:t>
                          </w:r>
                          <w:r w:rsidRPr="00C30D90">
                            <w:rPr>
                              <w:sz w:val="15"/>
                              <w:szCs w:val="15"/>
                            </w:rPr>
                            <w:t>973037-30</w:t>
                          </w:r>
                        </w:p>
                        <w:p w14:paraId="06886D1C" w14:textId="77777777" w:rsidR="001E5061" w:rsidRPr="00C30D90" w:rsidRDefault="001E5061" w:rsidP="001E5061">
                          <w:pPr>
                            <w:spacing w:after="0" w:line="240" w:lineRule="auto"/>
                            <w:rPr>
                              <w:sz w:val="15"/>
                              <w:szCs w:val="15"/>
                            </w:rPr>
                          </w:pPr>
                          <w:r w:rsidRPr="00C30D90">
                            <w:rPr>
                              <w:sz w:val="15"/>
                              <w:szCs w:val="15"/>
                            </w:rPr>
                            <w:t>b.graniger@friseurhandwerk.de</w:t>
                          </w:r>
                        </w:p>
                        <w:p w14:paraId="329F635C" w14:textId="457C97A3" w:rsidR="001E5061" w:rsidRPr="001E5061" w:rsidRDefault="001E5061" w:rsidP="001E5061">
                          <w:pPr>
                            <w:spacing w:after="0" w:line="240" w:lineRule="auto"/>
                            <w:rPr>
                              <w:sz w:val="15"/>
                              <w:szCs w:val="15"/>
                            </w:rPr>
                          </w:pPr>
                          <w:r w:rsidRPr="00C30D90">
                            <w:rPr>
                              <w:sz w:val="15"/>
                              <w:szCs w:val="15"/>
                            </w:rPr>
                            <w:t>m.kulak@friseurhandwerk.de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508DC8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6" type="#_x0000_t202" style="position:absolute;margin-left:425.25pt;margin-top:170.1pt;width:140.6pt;height:87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" fillcolor="white [3201]" stroked="f" strokeweight=".5pt">
              <v:textbox inset="0,0,0,0">
                <w:txbxContent>
                  <w:p w14:paraId="0929A88F" w14:textId="77777777" w:rsidR="001E5061" w:rsidRPr="00C30D90" w:rsidRDefault="001E5061" w:rsidP="001E5061">
                    <w:pPr>
                      <w:spacing w:after="0" w:line="240" w:lineRule="auto"/>
                      <w:rPr>
                        <w:sz w:val="15"/>
                        <w:szCs w:val="15"/>
                      </w:rPr>
                    </w:pPr>
                    <w:r w:rsidRPr="00C30D90">
                      <w:rPr>
                        <w:sz w:val="15"/>
                        <w:szCs w:val="15"/>
                      </w:rPr>
                      <w:t>Ihre Ansprechpartnerinnen:</w:t>
                    </w:r>
                  </w:p>
                  <w:p w14:paraId="1E34229C" w14:textId="5E30164C" w:rsidR="001E5061" w:rsidRPr="00C30D90" w:rsidRDefault="001E5061" w:rsidP="001E5061">
                    <w:pPr>
                      <w:spacing w:after="0" w:line="240" w:lineRule="auto"/>
                      <w:rPr>
                        <w:sz w:val="15"/>
                        <w:szCs w:val="15"/>
                      </w:rPr>
                    </w:pPr>
                    <w:r>
                      <w:rPr>
                        <w:sz w:val="15"/>
                        <w:szCs w:val="15"/>
                      </w:rPr>
                      <w:t xml:space="preserve">Bele </w:t>
                    </w:r>
                    <w:r w:rsidRPr="00C30D90">
                      <w:rPr>
                        <w:sz w:val="15"/>
                        <w:szCs w:val="15"/>
                      </w:rPr>
                      <w:t>Graniger</w:t>
                    </w:r>
                  </w:p>
                  <w:p w14:paraId="5120780A" w14:textId="77777777" w:rsidR="001E5061" w:rsidRPr="00C30D90" w:rsidRDefault="001E5061" w:rsidP="001E5061">
                    <w:pPr>
                      <w:spacing w:after="0" w:line="240" w:lineRule="auto"/>
                      <w:rPr>
                        <w:sz w:val="15"/>
                        <w:szCs w:val="15"/>
                      </w:rPr>
                    </w:pPr>
                    <w:r w:rsidRPr="00C30D90">
                      <w:rPr>
                        <w:sz w:val="15"/>
                        <w:szCs w:val="15"/>
                      </w:rPr>
                      <w:t>Maria Kulak</w:t>
                    </w:r>
                  </w:p>
                  <w:p w14:paraId="65A9E867" w14:textId="77777777" w:rsidR="001E5061" w:rsidRPr="00C30D90" w:rsidRDefault="001E5061" w:rsidP="001E5061">
                    <w:pPr>
                      <w:spacing w:after="0" w:line="240" w:lineRule="auto"/>
                      <w:rPr>
                        <w:sz w:val="15"/>
                        <w:szCs w:val="15"/>
                      </w:rPr>
                    </w:pPr>
                    <w:r w:rsidRPr="00C30D90">
                      <w:rPr>
                        <w:sz w:val="15"/>
                        <w:szCs w:val="15"/>
                      </w:rPr>
                      <w:t xml:space="preserve">Telefon </w:t>
                    </w:r>
                    <w:r>
                      <w:rPr>
                        <w:sz w:val="15"/>
                        <w:szCs w:val="15"/>
                      </w:rPr>
                      <w:t>(</w:t>
                    </w:r>
                    <w:r w:rsidRPr="00C30D90">
                      <w:rPr>
                        <w:sz w:val="15"/>
                        <w:szCs w:val="15"/>
                      </w:rPr>
                      <w:t>0221</w:t>
                    </w:r>
                    <w:r>
                      <w:rPr>
                        <w:sz w:val="15"/>
                        <w:szCs w:val="15"/>
                      </w:rPr>
                      <w:t xml:space="preserve">) </w:t>
                    </w:r>
                    <w:r w:rsidRPr="00C30D90">
                      <w:rPr>
                        <w:sz w:val="15"/>
                        <w:szCs w:val="15"/>
                      </w:rPr>
                      <w:t>973037-18</w:t>
                    </w:r>
                    <w:r>
                      <w:rPr>
                        <w:sz w:val="15"/>
                        <w:szCs w:val="15"/>
                      </w:rPr>
                      <w:t>/</w:t>
                    </w:r>
                    <w:r w:rsidRPr="00C30D90">
                      <w:rPr>
                        <w:sz w:val="15"/>
                        <w:szCs w:val="15"/>
                      </w:rPr>
                      <w:t>-28</w:t>
                    </w:r>
                  </w:p>
                  <w:p w14:paraId="4245B047" w14:textId="77777777" w:rsidR="001E5061" w:rsidRPr="00C30D90" w:rsidRDefault="001E5061" w:rsidP="001E5061">
                    <w:pPr>
                      <w:spacing w:after="0" w:line="240" w:lineRule="auto"/>
                      <w:rPr>
                        <w:sz w:val="15"/>
                        <w:szCs w:val="15"/>
                      </w:rPr>
                    </w:pPr>
                    <w:r>
                      <w:rPr>
                        <w:sz w:val="15"/>
                        <w:szCs w:val="15"/>
                      </w:rPr>
                      <w:t>F</w:t>
                    </w:r>
                    <w:r w:rsidRPr="00C30D90">
                      <w:rPr>
                        <w:sz w:val="15"/>
                        <w:szCs w:val="15"/>
                      </w:rPr>
                      <w:t xml:space="preserve">ax </w:t>
                    </w:r>
                    <w:r>
                      <w:rPr>
                        <w:sz w:val="15"/>
                        <w:szCs w:val="15"/>
                      </w:rPr>
                      <w:t>(</w:t>
                    </w:r>
                    <w:r w:rsidRPr="00C30D90">
                      <w:rPr>
                        <w:sz w:val="15"/>
                        <w:szCs w:val="15"/>
                      </w:rPr>
                      <w:t>0221</w:t>
                    </w:r>
                    <w:r>
                      <w:rPr>
                        <w:sz w:val="15"/>
                        <w:szCs w:val="15"/>
                      </w:rPr>
                      <w:t xml:space="preserve">) </w:t>
                    </w:r>
                    <w:r w:rsidRPr="00C30D90">
                      <w:rPr>
                        <w:sz w:val="15"/>
                        <w:szCs w:val="15"/>
                      </w:rPr>
                      <w:t>973037-30</w:t>
                    </w:r>
                  </w:p>
                  <w:p w14:paraId="06886D1C" w14:textId="77777777" w:rsidR="001E5061" w:rsidRPr="00C30D90" w:rsidRDefault="001E5061" w:rsidP="001E5061">
                    <w:pPr>
                      <w:spacing w:after="0" w:line="240" w:lineRule="auto"/>
                      <w:rPr>
                        <w:sz w:val="15"/>
                        <w:szCs w:val="15"/>
                      </w:rPr>
                    </w:pPr>
                    <w:r w:rsidRPr="00C30D90">
                      <w:rPr>
                        <w:sz w:val="15"/>
                        <w:szCs w:val="15"/>
                      </w:rPr>
                      <w:t>b.graniger@friseurhandwerk.de</w:t>
                    </w:r>
                  </w:p>
                  <w:p w14:paraId="329F635C" w14:textId="457C97A3" w:rsidR="001E5061" w:rsidRPr="001E5061" w:rsidRDefault="001E5061" w:rsidP="001E5061">
                    <w:pPr>
                      <w:spacing w:after="0" w:line="240" w:lineRule="auto"/>
                      <w:rPr>
                        <w:sz w:val="15"/>
                        <w:szCs w:val="15"/>
                      </w:rPr>
                    </w:pPr>
                    <w:r w:rsidRPr="00C30D90">
                      <w:rPr>
                        <w:sz w:val="15"/>
                        <w:szCs w:val="15"/>
                      </w:rPr>
                      <w:t>m.kulak@friseurhandwerk.de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F09E8"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5DCF5808" wp14:editId="76710AA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00000" cy="2916820"/>
              <wp:effectExtent l="0" t="0" r="0" b="0"/>
              <wp:wrapTopAndBottom/>
              <wp:docPr id="1773092945" name="Rechtec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0000" cy="2916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434A687" id="Rechteck 5" o:spid="_x0000_s1026" style="position:absolute;margin-left:0;margin-top:0;width:283.45pt;height:229.6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" filled="f" stroked="f" strokeweight="1pt">
              <w10:wrap type="topAndBottom" anchorx="page" anchory="page"/>
            </v:rect>
          </w:pict>
        </mc:Fallback>
      </mc:AlternateContent>
    </w:r>
    <w:r w:rsidR="00D47E3F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9B2FAD7" wp14:editId="124DF747">
              <wp:simplePos x="0" y="0"/>
              <wp:positionH relativeFrom="page">
                <wp:posOffset>288290</wp:posOffset>
              </wp:positionH>
              <wp:positionV relativeFrom="page">
                <wp:posOffset>3780790</wp:posOffset>
              </wp:positionV>
              <wp:extent cx="360000" cy="2160000"/>
              <wp:effectExtent l="0" t="0" r="8890" b="0"/>
              <wp:wrapNone/>
              <wp:docPr id="1422384629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0800000">
                        <a:off x="0" y="0"/>
                        <a:ext cx="360000" cy="216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41CE776" w14:textId="77777777" w:rsidR="00D47E3F" w:rsidRPr="00D47E3F" w:rsidRDefault="00D47E3F" w:rsidP="009E571D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spacing w:after="0" w:line="280" w:lineRule="atLeast"/>
                            <w:jc w:val="right"/>
                            <w:textAlignment w:val="center"/>
                            <w:rPr>
                              <w:rFonts w:cs="Tenso"/>
                              <w:i/>
                              <w:iCs/>
                              <w:color w:val="CD0075"/>
                              <w:sz w:val="18"/>
                              <w:szCs w:val="18"/>
                            </w:rPr>
                          </w:pPr>
                          <w:r w:rsidRPr="00D47E3F">
                            <w:rPr>
                              <w:rFonts w:cs="Tenso"/>
                              <w:i/>
                              <w:iCs/>
                              <w:color w:val="CD0075"/>
                              <w:sz w:val="18"/>
                              <w:szCs w:val="18"/>
                            </w:rPr>
                            <w:t>Abdruck honorarfrei – Belegexemplar erbeten</w:t>
                          </w:r>
                        </w:p>
                      </w:txbxContent>
                    </wps:txbx>
                    <wps:bodyPr rot="0" spcFirstLastPara="0" vertOverflow="overflow" horzOverflow="overflow" vert="eaVert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B2FAD7" id="Textfeld 1" o:spid="_x0000_s1027" type="#_x0000_t202" style="position:absolute;margin-left:22.7pt;margin-top:297.7pt;width:28.35pt;height:170.1pt;rotation:180;z-index:2516684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" filled="f" stroked="f" strokeweight=".5pt">
              <v:textbox style="layout-flow:vertical-ideographic" inset="0,0,0,0">
                <w:txbxContent>
                  <w:p w14:paraId="441CE776" w14:textId="77777777" w:rsidR="00D47E3F" w:rsidRPr="00D47E3F" w:rsidRDefault="00D47E3F" w:rsidP="009E571D">
                    <w:pPr>
                      <w:suppressAutoHyphens/>
                      <w:autoSpaceDE w:val="0"/>
                      <w:autoSpaceDN w:val="0"/>
                      <w:adjustRightInd w:val="0"/>
                      <w:spacing w:after="0" w:line="280" w:lineRule="atLeast"/>
                      <w:jc w:val="right"/>
                      <w:textAlignment w:val="center"/>
                      <w:rPr>
                        <w:rFonts w:cs="Tenso"/>
                        <w:i/>
                        <w:iCs/>
                        <w:color w:val="CD0075"/>
                        <w:sz w:val="18"/>
                        <w:szCs w:val="18"/>
                      </w:rPr>
                    </w:pPr>
                    <w:r w:rsidRPr="00D47E3F">
                      <w:rPr>
                        <w:rFonts w:cs="Tenso"/>
                        <w:i/>
                        <w:iCs/>
                        <w:color w:val="CD0075"/>
                        <w:sz w:val="18"/>
                        <w:szCs w:val="18"/>
                      </w:rPr>
                      <w:t>Abdruck honorarfrei – Belegexemplar erbeten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C3566">
      <w:rPr>
        <w:rFonts w:ascii="Calibri" w:hAnsi="Calibri"/>
        <w:noProof/>
      </w:rPr>
      <w:drawing>
        <wp:anchor distT="0" distB="0" distL="114300" distR="114300" simplePos="0" relativeHeight="251664384" behindDoc="0" locked="1" layoutInCell="1" allowOverlap="0" wp14:anchorId="54142B38" wp14:editId="24CAE7AD">
          <wp:simplePos x="0" y="0"/>
          <wp:positionH relativeFrom="page">
            <wp:posOffset>4500880</wp:posOffset>
          </wp:positionH>
          <wp:positionV relativeFrom="page">
            <wp:posOffset>36195</wp:posOffset>
          </wp:positionV>
          <wp:extent cx="2570400" cy="1692000"/>
          <wp:effectExtent l="0" t="0" r="0" b="0"/>
          <wp:wrapNone/>
          <wp:docPr id="912575599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4229514" name="Grafik 1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1" r:link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0400" cy="1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77E3D">
      <w:rPr>
        <w:rFonts w:ascii="Calibri" w:hAnsi="Calibri"/>
        <w:noProof/>
      </w:rPr>
      <w:drawing>
        <wp:anchor distT="0" distB="0" distL="114300" distR="114300" simplePos="0" relativeHeight="251660288" behindDoc="0" locked="1" layoutInCell="1" allowOverlap="0" wp14:anchorId="172693A5" wp14:editId="3DFAD278">
          <wp:simplePos x="0" y="0"/>
          <wp:positionH relativeFrom="page">
            <wp:posOffset>900430</wp:posOffset>
          </wp:positionH>
          <wp:positionV relativeFrom="page">
            <wp:posOffset>323850</wp:posOffset>
          </wp:positionV>
          <wp:extent cx="1440000" cy="1440000"/>
          <wp:effectExtent l="0" t="0" r="0" b="0"/>
          <wp:wrapNone/>
          <wp:docPr id="1560119820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7163754" name="Grafik 1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3" r:link="rId4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144000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B31201"/>
    <w:multiLevelType w:val="hybridMultilevel"/>
    <w:tmpl w:val="35BCDF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9C7C15"/>
    <w:multiLevelType w:val="hybridMultilevel"/>
    <w:tmpl w:val="FA8EAE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7223604">
    <w:abstractNumId w:val="0"/>
  </w:num>
  <w:num w:numId="2" w16cid:durableId="12864299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activeWritingStyle w:appName="MSWord" w:lang="de-DE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9B0"/>
    <w:rsid w:val="00005617"/>
    <w:rsid w:val="00012F2B"/>
    <w:rsid w:val="0001735B"/>
    <w:rsid w:val="00022611"/>
    <w:rsid w:val="0002469A"/>
    <w:rsid w:val="00027D89"/>
    <w:rsid w:val="0003481A"/>
    <w:rsid w:val="00040BFE"/>
    <w:rsid w:val="00055437"/>
    <w:rsid w:val="00070C75"/>
    <w:rsid w:val="0007350A"/>
    <w:rsid w:val="00077AD6"/>
    <w:rsid w:val="000A258C"/>
    <w:rsid w:val="000C5580"/>
    <w:rsid w:val="000E26BE"/>
    <w:rsid w:val="000E6E05"/>
    <w:rsid w:val="001119ED"/>
    <w:rsid w:val="001229C9"/>
    <w:rsid w:val="001258C8"/>
    <w:rsid w:val="001345BA"/>
    <w:rsid w:val="001357A9"/>
    <w:rsid w:val="0014618D"/>
    <w:rsid w:val="001461E3"/>
    <w:rsid w:val="0015788C"/>
    <w:rsid w:val="00164408"/>
    <w:rsid w:val="00182E51"/>
    <w:rsid w:val="001916DE"/>
    <w:rsid w:val="001D7728"/>
    <w:rsid w:val="001D79A0"/>
    <w:rsid w:val="001E5061"/>
    <w:rsid w:val="001F1D8F"/>
    <w:rsid w:val="001F2569"/>
    <w:rsid w:val="00203036"/>
    <w:rsid w:val="00205A67"/>
    <w:rsid w:val="002215B9"/>
    <w:rsid w:val="00225F75"/>
    <w:rsid w:val="00233B8F"/>
    <w:rsid w:val="0023453D"/>
    <w:rsid w:val="00240CEC"/>
    <w:rsid w:val="002537EC"/>
    <w:rsid w:val="00255CE2"/>
    <w:rsid w:val="0026552F"/>
    <w:rsid w:val="002D43FE"/>
    <w:rsid w:val="002F6229"/>
    <w:rsid w:val="00322AFB"/>
    <w:rsid w:val="00327C49"/>
    <w:rsid w:val="0033466B"/>
    <w:rsid w:val="00345CE5"/>
    <w:rsid w:val="00355A1D"/>
    <w:rsid w:val="0036621E"/>
    <w:rsid w:val="00377E3D"/>
    <w:rsid w:val="00380D0D"/>
    <w:rsid w:val="003853B7"/>
    <w:rsid w:val="003B2CBE"/>
    <w:rsid w:val="003C11AD"/>
    <w:rsid w:val="003D0A05"/>
    <w:rsid w:val="003D0D82"/>
    <w:rsid w:val="003E6D95"/>
    <w:rsid w:val="003F4246"/>
    <w:rsid w:val="00405EC5"/>
    <w:rsid w:val="00407B09"/>
    <w:rsid w:val="00412EE6"/>
    <w:rsid w:val="00415816"/>
    <w:rsid w:val="0042468C"/>
    <w:rsid w:val="00436742"/>
    <w:rsid w:val="00442C88"/>
    <w:rsid w:val="00444C97"/>
    <w:rsid w:val="004609A4"/>
    <w:rsid w:val="00472363"/>
    <w:rsid w:val="00475A35"/>
    <w:rsid w:val="004801C9"/>
    <w:rsid w:val="004C2B5B"/>
    <w:rsid w:val="004D67DC"/>
    <w:rsid w:val="004E7D19"/>
    <w:rsid w:val="004F01C9"/>
    <w:rsid w:val="00500000"/>
    <w:rsid w:val="00501DD5"/>
    <w:rsid w:val="005022CC"/>
    <w:rsid w:val="005138B0"/>
    <w:rsid w:val="00515C22"/>
    <w:rsid w:val="0055772B"/>
    <w:rsid w:val="00587957"/>
    <w:rsid w:val="005A4506"/>
    <w:rsid w:val="005A76B7"/>
    <w:rsid w:val="005E0A6A"/>
    <w:rsid w:val="005F1FEF"/>
    <w:rsid w:val="005F7D7D"/>
    <w:rsid w:val="00633E04"/>
    <w:rsid w:val="00640A6B"/>
    <w:rsid w:val="00640ABD"/>
    <w:rsid w:val="00656348"/>
    <w:rsid w:val="00657388"/>
    <w:rsid w:val="006630BA"/>
    <w:rsid w:val="00670031"/>
    <w:rsid w:val="006C12A7"/>
    <w:rsid w:val="006F7AB9"/>
    <w:rsid w:val="007048D7"/>
    <w:rsid w:val="007326D9"/>
    <w:rsid w:val="00740975"/>
    <w:rsid w:val="00754DF6"/>
    <w:rsid w:val="00760EF3"/>
    <w:rsid w:val="00762E19"/>
    <w:rsid w:val="00763569"/>
    <w:rsid w:val="00773C57"/>
    <w:rsid w:val="00791C48"/>
    <w:rsid w:val="007928AA"/>
    <w:rsid w:val="007C63B8"/>
    <w:rsid w:val="007F09E8"/>
    <w:rsid w:val="007F58C7"/>
    <w:rsid w:val="007F78C9"/>
    <w:rsid w:val="00834F9A"/>
    <w:rsid w:val="00835999"/>
    <w:rsid w:val="008470BC"/>
    <w:rsid w:val="00850297"/>
    <w:rsid w:val="00852253"/>
    <w:rsid w:val="00867BE1"/>
    <w:rsid w:val="0087546E"/>
    <w:rsid w:val="00875E39"/>
    <w:rsid w:val="00883111"/>
    <w:rsid w:val="008A06C5"/>
    <w:rsid w:val="008A6990"/>
    <w:rsid w:val="008C1EBE"/>
    <w:rsid w:val="008C253C"/>
    <w:rsid w:val="008C4B78"/>
    <w:rsid w:val="008C4D4A"/>
    <w:rsid w:val="008D047D"/>
    <w:rsid w:val="008D20E6"/>
    <w:rsid w:val="008D6295"/>
    <w:rsid w:val="008E4EF9"/>
    <w:rsid w:val="008F40F3"/>
    <w:rsid w:val="00901893"/>
    <w:rsid w:val="0090512F"/>
    <w:rsid w:val="009109B0"/>
    <w:rsid w:val="00912CB9"/>
    <w:rsid w:val="00930DEA"/>
    <w:rsid w:val="00931250"/>
    <w:rsid w:val="00932CEA"/>
    <w:rsid w:val="0094022A"/>
    <w:rsid w:val="00943E54"/>
    <w:rsid w:val="00954A11"/>
    <w:rsid w:val="00957786"/>
    <w:rsid w:val="0096292A"/>
    <w:rsid w:val="00981839"/>
    <w:rsid w:val="0098284B"/>
    <w:rsid w:val="009A144C"/>
    <w:rsid w:val="009A2698"/>
    <w:rsid w:val="009A26B4"/>
    <w:rsid w:val="009A6648"/>
    <w:rsid w:val="009B4E66"/>
    <w:rsid w:val="009C7D2C"/>
    <w:rsid w:val="009D170D"/>
    <w:rsid w:val="009D7726"/>
    <w:rsid w:val="009E2D7A"/>
    <w:rsid w:val="009E571D"/>
    <w:rsid w:val="009F2E46"/>
    <w:rsid w:val="009F6647"/>
    <w:rsid w:val="00A17608"/>
    <w:rsid w:val="00A36B87"/>
    <w:rsid w:val="00A45339"/>
    <w:rsid w:val="00A5371E"/>
    <w:rsid w:val="00A55DB8"/>
    <w:rsid w:val="00A571B7"/>
    <w:rsid w:val="00A710E7"/>
    <w:rsid w:val="00A7561F"/>
    <w:rsid w:val="00A832B2"/>
    <w:rsid w:val="00A85E6E"/>
    <w:rsid w:val="00AA3CB4"/>
    <w:rsid w:val="00AD02DD"/>
    <w:rsid w:val="00AD0AC3"/>
    <w:rsid w:val="00AD382F"/>
    <w:rsid w:val="00AD3FA8"/>
    <w:rsid w:val="00AE242A"/>
    <w:rsid w:val="00AE746B"/>
    <w:rsid w:val="00B123BC"/>
    <w:rsid w:val="00B301F0"/>
    <w:rsid w:val="00B8572C"/>
    <w:rsid w:val="00B92343"/>
    <w:rsid w:val="00BA1D94"/>
    <w:rsid w:val="00BB4D54"/>
    <w:rsid w:val="00BC1192"/>
    <w:rsid w:val="00BC4C8F"/>
    <w:rsid w:val="00BC5DF5"/>
    <w:rsid w:val="00BC7AE6"/>
    <w:rsid w:val="00BD1CAC"/>
    <w:rsid w:val="00BD294D"/>
    <w:rsid w:val="00BE5A29"/>
    <w:rsid w:val="00C175A7"/>
    <w:rsid w:val="00C22606"/>
    <w:rsid w:val="00C24AB6"/>
    <w:rsid w:val="00C24C5E"/>
    <w:rsid w:val="00C36A35"/>
    <w:rsid w:val="00C52BD5"/>
    <w:rsid w:val="00C61028"/>
    <w:rsid w:val="00C644A2"/>
    <w:rsid w:val="00C71C89"/>
    <w:rsid w:val="00C754A3"/>
    <w:rsid w:val="00C774A5"/>
    <w:rsid w:val="00C93756"/>
    <w:rsid w:val="00CB22AB"/>
    <w:rsid w:val="00CC4060"/>
    <w:rsid w:val="00CD2370"/>
    <w:rsid w:val="00CE0A9F"/>
    <w:rsid w:val="00CE1463"/>
    <w:rsid w:val="00CF609F"/>
    <w:rsid w:val="00D03887"/>
    <w:rsid w:val="00D13798"/>
    <w:rsid w:val="00D26ED0"/>
    <w:rsid w:val="00D3121E"/>
    <w:rsid w:val="00D37A76"/>
    <w:rsid w:val="00D4132D"/>
    <w:rsid w:val="00D43FA6"/>
    <w:rsid w:val="00D46AC1"/>
    <w:rsid w:val="00D47E3F"/>
    <w:rsid w:val="00D62B41"/>
    <w:rsid w:val="00D63F95"/>
    <w:rsid w:val="00D70C70"/>
    <w:rsid w:val="00DC3566"/>
    <w:rsid w:val="00DC58EF"/>
    <w:rsid w:val="00DF63C2"/>
    <w:rsid w:val="00DF731E"/>
    <w:rsid w:val="00E03D9E"/>
    <w:rsid w:val="00E0701D"/>
    <w:rsid w:val="00E13710"/>
    <w:rsid w:val="00E154B1"/>
    <w:rsid w:val="00E17B9D"/>
    <w:rsid w:val="00E2037C"/>
    <w:rsid w:val="00E4232C"/>
    <w:rsid w:val="00E74338"/>
    <w:rsid w:val="00E8530B"/>
    <w:rsid w:val="00E8638C"/>
    <w:rsid w:val="00E90BD7"/>
    <w:rsid w:val="00E94D41"/>
    <w:rsid w:val="00EA0004"/>
    <w:rsid w:val="00EA45BE"/>
    <w:rsid w:val="00EA6B4F"/>
    <w:rsid w:val="00EA6E9E"/>
    <w:rsid w:val="00EB13E5"/>
    <w:rsid w:val="00EC14E1"/>
    <w:rsid w:val="00EF5498"/>
    <w:rsid w:val="00F04310"/>
    <w:rsid w:val="00F32BA5"/>
    <w:rsid w:val="00F72E0B"/>
    <w:rsid w:val="00F82BB6"/>
    <w:rsid w:val="00F86EC5"/>
    <w:rsid w:val="00FB71D8"/>
    <w:rsid w:val="00FE4C7B"/>
    <w:rsid w:val="00FE6687"/>
    <w:rsid w:val="00FF4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3DD08F"/>
  <w15:chartTrackingRefBased/>
  <w15:docId w15:val="{12EEBB4B-9FED-8243-9399-E4BB9998F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enso" w:eastAsiaTheme="minorHAnsi" w:hAnsi="Tenso" w:cs="Calibri"/>
        <w:color w:val="000000"/>
        <w:sz w:val="22"/>
        <w:szCs w:val="21"/>
        <w:lang w:val="de-DE" w:eastAsia="en-US" w:bidi="ar-SA"/>
        <w14:ligatures w14:val="standardContextual"/>
      </w:rPr>
    </w:rPrDefault>
    <w:pPrDefault>
      <w:pPr>
        <w:spacing w:after="160" w:line="28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H_Copy"/>
    <w:qFormat/>
    <w:rsid w:val="003D0D82"/>
    <w:pPr>
      <w:spacing w:after="240"/>
    </w:pPr>
  </w:style>
  <w:style w:type="paragraph" w:styleId="berschrift1">
    <w:name w:val="heading 1"/>
    <w:basedOn w:val="Standard"/>
    <w:next w:val="Standard"/>
    <w:link w:val="berschrift1Zchn"/>
    <w:uiPriority w:val="9"/>
    <w:rsid w:val="004801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rsid w:val="004801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801C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801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801C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801C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801C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801C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801C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801C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801C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801C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801C9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801C9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801C9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801C9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801C9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801C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rsid w:val="004801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801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Kopfzeile">
    <w:name w:val="header"/>
    <w:basedOn w:val="Standard"/>
    <w:link w:val="KopfzeileZchn"/>
    <w:uiPriority w:val="99"/>
    <w:unhideWhenUsed/>
    <w:rsid w:val="004723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72363"/>
  </w:style>
  <w:style w:type="paragraph" w:styleId="Zitat">
    <w:name w:val="Quote"/>
    <w:basedOn w:val="Standard"/>
    <w:next w:val="Standard"/>
    <w:link w:val="ZitatZchn"/>
    <w:uiPriority w:val="29"/>
    <w:rsid w:val="004801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801C9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rsid w:val="004801C9"/>
    <w:pPr>
      <w:ind w:left="720"/>
      <w:contextualSpacing/>
    </w:pPr>
  </w:style>
  <w:style w:type="paragraph" w:styleId="Fuzeile">
    <w:name w:val="footer"/>
    <w:basedOn w:val="Standard"/>
    <w:link w:val="FuzeileZchn"/>
    <w:uiPriority w:val="99"/>
    <w:unhideWhenUsed/>
    <w:rsid w:val="004723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72363"/>
  </w:style>
  <w:style w:type="paragraph" w:customStyle="1" w:styleId="FHSub">
    <w:name w:val="FH_Sub"/>
    <w:basedOn w:val="Standard"/>
    <w:qFormat/>
    <w:rsid w:val="00472363"/>
    <w:rPr>
      <w:b/>
      <w:bCs/>
    </w:rPr>
  </w:style>
  <w:style w:type="paragraph" w:styleId="berarbeitung">
    <w:name w:val="Revision"/>
    <w:hidden/>
    <w:uiPriority w:val="99"/>
    <w:semiHidden/>
    <w:rsid w:val="001258C8"/>
    <w:pPr>
      <w:spacing w:after="0" w:line="240" w:lineRule="auto"/>
    </w:pPr>
  </w:style>
  <w:style w:type="table" w:styleId="Tabellenraster">
    <w:name w:val="Table Grid"/>
    <w:basedOn w:val="NormaleTabelle"/>
    <w:uiPriority w:val="39"/>
    <w:rsid w:val="00E03D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aliases w:val="Betreff"/>
    <w:basedOn w:val="Absatz-Standardschriftart"/>
    <w:uiPriority w:val="22"/>
    <w:qFormat/>
    <w:rsid w:val="004C2B5B"/>
    <w:rPr>
      <w:rFonts w:ascii="Tenso" w:hAnsi="Tenso"/>
      <w:b/>
      <w:bCs/>
      <w:i w:val="0"/>
      <w:sz w:val="28"/>
    </w:rPr>
  </w:style>
  <w:style w:type="table" w:styleId="Gitternetztabelle1hell-Akzent2">
    <w:name w:val="Grid Table 1 Light Accent 2"/>
    <w:basedOn w:val="NormaleTabelle"/>
    <w:uiPriority w:val="46"/>
    <w:rsid w:val="00D46AC1"/>
    <w:pPr>
      <w:spacing w:after="0" w:line="240" w:lineRule="auto"/>
    </w:pPr>
    <w:tblPr>
      <w:tblStyleRowBandSize w:val="1"/>
      <w:tblStyleColBandSize w:val="1"/>
      <w:tblBorders>
        <w:top w:val="single" w:sz="4" w:space="0" w:color="F6C5AC" w:themeColor="accent2" w:themeTint="66"/>
        <w:left w:val="single" w:sz="4" w:space="0" w:color="F6C5AC" w:themeColor="accent2" w:themeTint="66"/>
        <w:bottom w:val="single" w:sz="4" w:space="0" w:color="F6C5AC" w:themeColor="accent2" w:themeTint="66"/>
        <w:right w:val="single" w:sz="4" w:space="0" w:color="F6C5AC" w:themeColor="accent2" w:themeTint="66"/>
        <w:insideH w:val="single" w:sz="4" w:space="0" w:color="F6C5AC" w:themeColor="accent2" w:themeTint="66"/>
        <w:insideV w:val="single" w:sz="4" w:space="0" w:color="F6C5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1A9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D46AC1"/>
    <w:pPr>
      <w:spacing w:after="0" w:line="240" w:lineRule="auto"/>
    </w:pPr>
    <w:tblPr>
      <w:tblStyleRowBandSize w:val="1"/>
      <w:tblStyleColBandSize w:val="1"/>
      <w:tblBorders>
        <w:top w:val="single" w:sz="4" w:space="0" w:color="B3E5A1" w:themeColor="accent6" w:themeTint="66"/>
        <w:left w:val="single" w:sz="4" w:space="0" w:color="B3E5A1" w:themeColor="accent6" w:themeTint="66"/>
        <w:bottom w:val="single" w:sz="4" w:space="0" w:color="B3E5A1" w:themeColor="accent6" w:themeTint="66"/>
        <w:right w:val="single" w:sz="4" w:space="0" w:color="B3E5A1" w:themeColor="accent6" w:themeTint="66"/>
        <w:insideH w:val="single" w:sz="4" w:space="0" w:color="B3E5A1" w:themeColor="accent6" w:themeTint="66"/>
        <w:insideV w:val="single" w:sz="4" w:space="0" w:color="B3E5A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rsid w:val="00D46AC1"/>
    <w:pPr>
      <w:spacing w:after="0" w:line="240" w:lineRule="auto"/>
    </w:pPr>
    <w:tblPr>
      <w:tblStyleRowBandSize w:val="1"/>
      <w:tblStyleColBandSize w:val="1"/>
      <w:tblBorders>
        <w:top w:val="single" w:sz="4" w:space="0" w:color="E59EDC" w:themeColor="accent5" w:themeTint="66"/>
        <w:left w:val="single" w:sz="4" w:space="0" w:color="E59EDC" w:themeColor="accent5" w:themeTint="66"/>
        <w:bottom w:val="single" w:sz="4" w:space="0" w:color="E59EDC" w:themeColor="accent5" w:themeTint="66"/>
        <w:right w:val="single" w:sz="4" w:space="0" w:color="E59EDC" w:themeColor="accent5" w:themeTint="66"/>
        <w:insideH w:val="single" w:sz="4" w:space="0" w:color="E59EDC" w:themeColor="accent5" w:themeTint="66"/>
        <w:insideV w:val="single" w:sz="4" w:space="0" w:color="E59ED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D46AC1"/>
    <w:pPr>
      <w:spacing w:after="0" w:line="240" w:lineRule="auto"/>
    </w:pPr>
    <w:tblPr>
      <w:tblStyleRowBandSize w:val="1"/>
      <w:tblStyleColBandSize w:val="1"/>
      <w:tblBorders>
        <w:top w:val="single" w:sz="4" w:space="0" w:color="84E290" w:themeColor="accent3" w:themeTint="66"/>
        <w:left w:val="single" w:sz="4" w:space="0" w:color="84E290" w:themeColor="accent3" w:themeTint="66"/>
        <w:bottom w:val="single" w:sz="4" w:space="0" w:color="84E290" w:themeColor="accent3" w:themeTint="66"/>
        <w:right w:val="single" w:sz="4" w:space="0" w:color="84E290" w:themeColor="accent3" w:themeTint="66"/>
        <w:insideH w:val="single" w:sz="4" w:space="0" w:color="84E290" w:themeColor="accent3" w:themeTint="66"/>
        <w:insideV w:val="single" w:sz="4" w:space="0" w:color="84E29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7D45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HAdressblock">
    <w:name w:val="FH_Adressblock"/>
    <w:basedOn w:val="Standard"/>
    <w:qFormat/>
    <w:rsid w:val="00472363"/>
    <w:pPr>
      <w:tabs>
        <w:tab w:val="left" w:pos="539"/>
      </w:tabs>
      <w:autoSpaceDE w:val="0"/>
      <w:autoSpaceDN w:val="0"/>
      <w:adjustRightInd w:val="0"/>
      <w:spacing w:after="85" w:line="168" w:lineRule="atLeast"/>
      <w:ind w:left="-102"/>
      <w:textAlignment w:val="center"/>
    </w:pPr>
    <w:rPr>
      <w:rFonts w:cs="Tenso"/>
      <w:color w:val="CD0075"/>
      <w:sz w:val="14"/>
      <w:szCs w:val="14"/>
    </w:rPr>
  </w:style>
  <w:style w:type="paragraph" w:customStyle="1" w:styleId="Default">
    <w:name w:val="Default"/>
    <w:rsid w:val="009109B0"/>
    <w:pPr>
      <w:autoSpaceDE w:val="0"/>
      <w:autoSpaceDN w:val="0"/>
      <w:adjustRightInd w:val="0"/>
      <w:spacing w:after="0" w:line="240" w:lineRule="auto"/>
    </w:pPr>
    <w:rPr>
      <w:rFonts w:ascii="Calibri" w:hAnsi="Calibri"/>
      <w:sz w:val="24"/>
      <w:szCs w:val="24"/>
      <w14:ligatures w14:val="non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12CB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912CB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912CB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12CB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12CB9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5F7D7D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298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9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3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5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2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riseurhandwerk.de/wettbewerb/nachwuchswettbewerbe.htm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svg"/><Relationship Id="rId2" Type="http://schemas.openxmlformats.org/officeDocument/2006/relationships/image" Target="file:////Volumes/Projekte/Projekte_aktuell/ZVDFH/Briefbogen/Word/_Importe/Stoerer_Presse.svg" TargetMode="External"/><Relationship Id="rId1" Type="http://schemas.openxmlformats.org/officeDocument/2006/relationships/image" Target="media/image1.svg"/><Relationship Id="rId4" Type="http://schemas.openxmlformats.org/officeDocument/2006/relationships/image" Target="file:////Volumes/Projekte/Projekte_aktuell/ZVDFH/Logo/FH_Logokoffer_240812/RGB/FH_Logo_Zusatz_ZV/FH_Logo_ZV_pink_RGB.svg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svg"/><Relationship Id="rId2" Type="http://schemas.openxmlformats.org/officeDocument/2006/relationships/image" Target="file:////Volumes/Projekte/Projekte_aktuell/ZVDFH/Logo/FH_Logokoffer_240812/RGB/FH_Logo_Zusatz_ZV/FH_Logo_ZV_pink_RGB.svg" TargetMode="External"/><Relationship Id="rId1" Type="http://schemas.openxmlformats.org/officeDocument/2006/relationships/image" Target="media/image2.svg"/><Relationship Id="rId4" Type="http://schemas.openxmlformats.org/officeDocument/2006/relationships/image" Target="file:////Volumes/Projekte/Projekte_aktuell/ZVDFH/Briefbogen/Word/_Importe/Stoerer_Presse.sv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.graniger\Downloads\241001_FH_Presseinfo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A7ED41B-CE6E-134D-BAF9-091EC795F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241001_FH_Presseinfo</Template>
  <TotalTime>0</TotalTime>
  <Pages>2</Pages>
  <Words>414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Imhof</dc:creator>
  <cp:keywords/>
  <dc:description/>
  <cp:lastModifiedBy>Bele Graniger</cp:lastModifiedBy>
  <cp:revision>10</cp:revision>
  <cp:lastPrinted>2024-11-11T10:03:00Z</cp:lastPrinted>
  <dcterms:created xsi:type="dcterms:W3CDTF">2024-11-05T14:58:00Z</dcterms:created>
  <dcterms:modified xsi:type="dcterms:W3CDTF">2024-11-13T08:25:00Z</dcterms:modified>
</cp:coreProperties>
</file>